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6371D" w14:textId="77777777" w:rsidR="009A4131" w:rsidRDefault="009A4131" w:rsidP="009A4131">
      <w:pPr>
        <w:rPr>
          <w:b/>
        </w:rPr>
      </w:pPr>
    </w:p>
    <w:p w14:paraId="469181E8" w14:textId="4AB81E10" w:rsidR="009A4131" w:rsidRPr="001F71A2" w:rsidRDefault="009A4131" w:rsidP="009A4131">
      <w:pPr>
        <w:pStyle w:val="Nadpis3"/>
      </w:pPr>
      <w:r w:rsidRPr="001F71A2">
        <w:t>ŽÁDOST O VYDÁNÍ OSVĚDČENÍ O PEDAGOGICKÉ KVALIFIKACI</w:t>
      </w:r>
      <w:r>
        <w:t xml:space="preserve"> V</w:t>
      </w:r>
      <w:r w:rsidRPr="001F71A2">
        <w:t> ČESKÉ REPUBLICE</w:t>
      </w:r>
    </w:p>
    <w:p w14:paraId="5A75EDF3" w14:textId="77777777" w:rsidR="00EA1D13" w:rsidRDefault="00EA1D13" w:rsidP="009A4131">
      <w:pPr>
        <w:pStyle w:val="Nadpis4"/>
      </w:pPr>
    </w:p>
    <w:p w14:paraId="7C8254B9" w14:textId="618F888A" w:rsidR="009A4131" w:rsidRPr="009A4131" w:rsidRDefault="009A4131" w:rsidP="009A4131">
      <w:pPr>
        <w:pStyle w:val="Nadpis4"/>
      </w:pPr>
      <w:r w:rsidRPr="009A4131">
        <w:t>Jméno a příjmení:</w:t>
      </w:r>
    </w:p>
    <w:p w14:paraId="280995AC" w14:textId="77777777" w:rsidR="009A4131" w:rsidRDefault="009A4131" w:rsidP="009A4131">
      <w:pPr>
        <w:rPr>
          <w:rFonts w:ascii="Arial" w:hAnsi="Arial"/>
          <w:b/>
        </w:rPr>
      </w:pPr>
    </w:p>
    <w:p w14:paraId="12BFB736" w14:textId="77777777" w:rsidR="009A4131" w:rsidRDefault="009A4131" w:rsidP="009A4131">
      <w:pPr>
        <w:pStyle w:val="Nadpis4"/>
      </w:pPr>
      <w:r>
        <w:t>Datum narození:</w:t>
      </w:r>
    </w:p>
    <w:p w14:paraId="54E8C6CD" w14:textId="77777777" w:rsidR="009A4131" w:rsidRDefault="009A4131" w:rsidP="009A4131">
      <w:pPr>
        <w:rPr>
          <w:rFonts w:ascii="Arial" w:hAnsi="Arial"/>
          <w:b/>
        </w:rPr>
      </w:pPr>
    </w:p>
    <w:p w14:paraId="011F8EDA" w14:textId="77777777" w:rsidR="009A4131" w:rsidRDefault="009A4131" w:rsidP="009A4131">
      <w:pPr>
        <w:pStyle w:val="Nadpis4"/>
      </w:pPr>
      <w:r>
        <w:t>Kontakt (e-mail, telefon, mobil):</w:t>
      </w:r>
    </w:p>
    <w:p w14:paraId="34F2A155" w14:textId="77777777" w:rsidR="00EA1D13" w:rsidRDefault="00EA1D13" w:rsidP="009A4131">
      <w:pPr>
        <w:rPr>
          <w:rFonts w:ascii="Arial" w:hAnsi="Arial"/>
          <w:b/>
        </w:rPr>
      </w:pPr>
    </w:p>
    <w:p w14:paraId="732EECE4" w14:textId="77777777" w:rsidR="00E0175A" w:rsidRDefault="00E0175A" w:rsidP="009A4131">
      <w:pPr>
        <w:rPr>
          <w:rFonts w:ascii="Arial" w:hAnsi="Arial"/>
          <w:b/>
        </w:rPr>
      </w:pPr>
    </w:p>
    <w:p w14:paraId="79CE0FFF" w14:textId="77777777" w:rsidR="009A4131" w:rsidRDefault="009A4131" w:rsidP="009A4131">
      <w:pPr>
        <w:pStyle w:val="Nadpis4"/>
      </w:pPr>
      <w:r>
        <w:t>Bydliště nebo adresa pro zasílání korespondence:</w:t>
      </w:r>
    </w:p>
    <w:p w14:paraId="7148B1B4" w14:textId="77777777" w:rsidR="009A4131" w:rsidRDefault="009A4131" w:rsidP="009A4131">
      <w:pPr>
        <w:rPr>
          <w:rFonts w:ascii="Arial" w:hAnsi="Arial"/>
          <w:b/>
        </w:rPr>
      </w:pPr>
    </w:p>
    <w:p w14:paraId="0CD64134" w14:textId="77777777" w:rsidR="009A4131" w:rsidRDefault="009A4131" w:rsidP="009A4131">
      <w:pPr>
        <w:rPr>
          <w:rFonts w:ascii="Arial" w:hAnsi="Arial"/>
          <w:b/>
        </w:rPr>
      </w:pPr>
    </w:p>
    <w:p w14:paraId="12901048" w14:textId="77777777" w:rsidR="009A4131" w:rsidRDefault="009A4131" w:rsidP="009A4131">
      <w:pPr>
        <w:rPr>
          <w:rFonts w:ascii="Arial" w:hAnsi="Arial"/>
          <w:b/>
        </w:rPr>
      </w:pPr>
    </w:p>
    <w:p w14:paraId="7DA3A4DF" w14:textId="77777777" w:rsidR="009A4131" w:rsidRDefault="009A4131" w:rsidP="009A4131">
      <w:pPr>
        <w:pStyle w:val="Nadpis4"/>
      </w:pPr>
    </w:p>
    <w:p w14:paraId="3085CD5B" w14:textId="32164835" w:rsidR="009A4131" w:rsidRDefault="009A4131" w:rsidP="009A4131">
      <w:pPr>
        <w:pStyle w:val="Nadpis4"/>
        <w:rPr>
          <w:rFonts w:ascii="Arial" w:hAnsi="Arial"/>
          <w:b w:val="0"/>
        </w:rPr>
      </w:pPr>
      <w:r>
        <w:t>Poznámky nebo další požadavky na znění osvědčení:</w:t>
      </w:r>
    </w:p>
    <w:p w14:paraId="6506A088" w14:textId="77777777" w:rsidR="009A4131" w:rsidRDefault="009A4131" w:rsidP="009A4131">
      <w:pPr>
        <w:rPr>
          <w:rFonts w:ascii="Arial" w:hAnsi="Arial"/>
          <w:b/>
        </w:rPr>
      </w:pPr>
    </w:p>
    <w:p w14:paraId="7BC56B7A" w14:textId="77777777" w:rsidR="009A4131" w:rsidRDefault="009A4131" w:rsidP="009A4131">
      <w:pPr>
        <w:rPr>
          <w:rFonts w:ascii="Arial" w:hAnsi="Arial"/>
          <w:b/>
        </w:rPr>
      </w:pPr>
    </w:p>
    <w:p w14:paraId="6842115E" w14:textId="77777777" w:rsidR="00EA1D13" w:rsidRDefault="00EA1D13" w:rsidP="00EA1D13">
      <w:pPr>
        <w:pStyle w:val="Nadpis4"/>
      </w:pPr>
    </w:p>
    <w:p w14:paraId="1624921E" w14:textId="6E203592" w:rsidR="00EA1D13" w:rsidRDefault="00EA1D13" w:rsidP="00EA1D13">
      <w:pPr>
        <w:pStyle w:val="Nadpis4"/>
        <w:rPr>
          <w:rFonts w:ascii="Arial" w:hAnsi="Arial"/>
          <w:i/>
          <w:sz w:val="16"/>
          <w:szCs w:val="16"/>
        </w:rPr>
      </w:pPr>
      <w:r>
        <w:t>Datum:</w:t>
      </w:r>
      <w:r>
        <w:rPr>
          <w:rFonts w:ascii="Arial" w:hAnsi="Arial"/>
          <w:i/>
          <w:sz w:val="16"/>
          <w:szCs w:val="16"/>
        </w:rPr>
        <w:t xml:space="preserve">                                                                                  </w:t>
      </w:r>
    </w:p>
    <w:p w14:paraId="140648D1" w14:textId="77777777" w:rsidR="00EA1D13" w:rsidRDefault="00EA1D13" w:rsidP="00EA1D13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14:paraId="50242B14" w14:textId="77777777" w:rsidR="00EA1D13" w:rsidRDefault="00EA1D13" w:rsidP="00EA1D13">
      <w:pPr>
        <w:pStyle w:val="Nadpis4"/>
      </w:pPr>
      <w:r>
        <w:t>Podpis:</w:t>
      </w:r>
    </w:p>
    <w:p w14:paraId="5CD4F55C" w14:textId="77777777" w:rsidR="009A4131" w:rsidRDefault="009A4131" w:rsidP="009A4131">
      <w:pPr>
        <w:rPr>
          <w:rFonts w:ascii="Arial" w:hAnsi="Arial"/>
          <w:b/>
        </w:rPr>
      </w:pPr>
    </w:p>
    <w:p w14:paraId="1380B9D5" w14:textId="77777777" w:rsidR="009A4131" w:rsidRDefault="009A4131" w:rsidP="009A4131">
      <w:pPr>
        <w:pStyle w:val="Nadpis2netun"/>
      </w:pPr>
    </w:p>
    <w:sectPr w:rsidR="009A4131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C259" w14:textId="77777777" w:rsidR="00B57C27" w:rsidRDefault="00B57C27" w:rsidP="004A01A7">
      <w:pPr>
        <w:spacing w:after="0" w:line="240" w:lineRule="auto"/>
      </w:pPr>
      <w:r>
        <w:separator/>
      </w:r>
    </w:p>
  </w:endnote>
  <w:endnote w:type="continuationSeparator" w:id="0">
    <w:p w14:paraId="1E0E7872" w14:textId="77777777" w:rsidR="00B57C27" w:rsidRDefault="00B57C27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F3EE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22B69D99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2C8A988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A19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24F76855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426A417F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EC68" w14:textId="77777777" w:rsidR="00B57C27" w:rsidRDefault="00B57C27" w:rsidP="004A01A7">
      <w:pPr>
        <w:spacing w:after="0" w:line="240" w:lineRule="auto"/>
      </w:pPr>
    </w:p>
  </w:footnote>
  <w:footnote w:type="continuationSeparator" w:id="0">
    <w:p w14:paraId="17634BAE" w14:textId="77777777" w:rsidR="00B57C27" w:rsidRDefault="00B57C27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A303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940204173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406B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366093481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A21963" w14:textId="272B39AF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12A21963" w14:textId="272B39AF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4D42E9"/>
    <w:multiLevelType w:val="hybridMultilevel"/>
    <w:tmpl w:val="4EA22110"/>
    <w:lvl w:ilvl="0" w:tplc="C1DA633A">
      <w:start w:val="1"/>
      <w:numFmt w:val="lowerLetter"/>
      <w:pStyle w:val="pismenaodrazky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C7313"/>
    <w:multiLevelType w:val="multilevel"/>
    <w:tmpl w:val="B87A9D68"/>
    <w:numStyleLink w:val="Stylseznamu-odstavceslovan"/>
  </w:abstractNum>
  <w:abstractNum w:abstractNumId="3" w15:restartNumberingAfterBreak="0">
    <w:nsid w:val="528219F0"/>
    <w:multiLevelType w:val="multilevel"/>
    <w:tmpl w:val="599C2AC6"/>
    <w:numStyleLink w:val="Stylseznamu-nadpisyslovan"/>
  </w:abstractNum>
  <w:abstractNum w:abstractNumId="4" w15:restartNumberingAfterBreak="0">
    <w:nsid w:val="56960494"/>
    <w:multiLevelType w:val="multilevel"/>
    <w:tmpl w:val="3BE66384"/>
    <w:numStyleLink w:val="Stylseznamu-odrky"/>
  </w:abstractNum>
  <w:abstractNum w:abstractNumId="5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7" w15:restartNumberingAfterBreak="0">
    <w:nsid w:val="5A0E0C17"/>
    <w:multiLevelType w:val="multilevel"/>
    <w:tmpl w:val="599C2AC6"/>
    <w:numStyleLink w:val="Stylseznamu-nadpisyslovan"/>
  </w:abstractNum>
  <w:abstractNum w:abstractNumId="8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9B93953"/>
    <w:multiLevelType w:val="multilevel"/>
    <w:tmpl w:val="599C2AC6"/>
    <w:numStyleLink w:val="Stylseznamu-nadpisyslovan"/>
  </w:abstractNum>
  <w:abstractNum w:abstractNumId="10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5"/>
  </w:num>
  <w:num w:numId="2" w16cid:durableId="2111312322">
    <w:abstractNumId w:val="0"/>
  </w:num>
  <w:num w:numId="3" w16cid:durableId="1445079522">
    <w:abstractNumId w:val="8"/>
  </w:num>
  <w:num w:numId="4" w16cid:durableId="831679160">
    <w:abstractNumId w:val="4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9"/>
  </w:num>
  <w:num w:numId="6" w16cid:durableId="80033043">
    <w:abstractNumId w:val="2"/>
  </w:num>
  <w:num w:numId="7" w16cid:durableId="1305431965">
    <w:abstractNumId w:val="6"/>
  </w:num>
  <w:num w:numId="8" w16cid:durableId="625936812">
    <w:abstractNumId w:val="1"/>
  </w:num>
  <w:num w:numId="9" w16cid:durableId="1399940194">
    <w:abstractNumId w:val="1"/>
    <w:lvlOverride w:ilvl="0">
      <w:startOverride w:val="1"/>
    </w:lvlOverride>
  </w:num>
  <w:num w:numId="10" w16cid:durableId="2095276874">
    <w:abstractNumId w:val="1"/>
    <w:lvlOverride w:ilvl="0">
      <w:startOverride w:val="1"/>
    </w:lvlOverride>
  </w:num>
  <w:num w:numId="11" w16cid:durableId="1574774853">
    <w:abstractNumId w:val="1"/>
    <w:lvlOverride w:ilvl="0">
      <w:startOverride w:val="1"/>
    </w:lvlOverride>
  </w:num>
  <w:num w:numId="12" w16cid:durableId="178543309">
    <w:abstractNumId w:val="1"/>
    <w:lvlOverride w:ilvl="0">
      <w:startOverride w:val="1"/>
    </w:lvlOverride>
  </w:num>
  <w:num w:numId="13" w16cid:durableId="583808283">
    <w:abstractNumId w:val="1"/>
    <w:lvlOverride w:ilvl="0">
      <w:startOverride w:val="1"/>
    </w:lvlOverride>
  </w:num>
  <w:num w:numId="14" w16cid:durableId="1207451045">
    <w:abstractNumId w:val="1"/>
    <w:lvlOverride w:ilvl="0">
      <w:startOverride w:val="1"/>
    </w:lvlOverride>
  </w:num>
  <w:num w:numId="15" w16cid:durableId="2066221291">
    <w:abstractNumId w:val="1"/>
    <w:lvlOverride w:ilvl="0">
      <w:startOverride w:val="1"/>
    </w:lvlOverride>
  </w:num>
  <w:num w:numId="16" w16cid:durableId="479200824">
    <w:abstractNumId w:val="1"/>
    <w:lvlOverride w:ilvl="0">
      <w:startOverride w:val="1"/>
    </w:lvlOverride>
  </w:num>
  <w:num w:numId="17" w16cid:durableId="674304396">
    <w:abstractNumId w:val="3"/>
  </w:num>
  <w:num w:numId="18" w16cid:durableId="1339186929">
    <w:abstractNumId w:val="10"/>
  </w:num>
  <w:num w:numId="19" w16cid:durableId="173712485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6F8"/>
    <w:rsid w:val="000106FE"/>
    <w:rsid w:val="000120B4"/>
    <w:rsid w:val="0002560E"/>
    <w:rsid w:val="00032CCE"/>
    <w:rsid w:val="00035F16"/>
    <w:rsid w:val="00043335"/>
    <w:rsid w:val="00054392"/>
    <w:rsid w:val="0005510C"/>
    <w:rsid w:val="00065D1E"/>
    <w:rsid w:val="000677DA"/>
    <w:rsid w:val="00071F0F"/>
    <w:rsid w:val="00083A55"/>
    <w:rsid w:val="00085436"/>
    <w:rsid w:val="000968A9"/>
    <w:rsid w:val="000B4F0B"/>
    <w:rsid w:val="000C11F2"/>
    <w:rsid w:val="000C2452"/>
    <w:rsid w:val="000C41BA"/>
    <w:rsid w:val="000C67FA"/>
    <w:rsid w:val="000C68F4"/>
    <w:rsid w:val="000D2954"/>
    <w:rsid w:val="000E00C3"/>
    <w:rsid w:val="000E3099"/>
    <w:rsid w:val="000E5BD0"/>
    <w:rsid w:val="000F141D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909FA"/>
    <w:rsid w:val="001945CD"/>
    <w:rsid w:val="001A127E"/>
    <w:rsid w:val="001D719A"/>
    <w:rsid w:val="001E1B82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2AF9"/>
    <w:rsid w:val="00260DCA"/>
    <w:rsid w:val="00264D41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C02E4"/>
    <w:rsid w:val="002C5B2D"/>
    <w:rsid w:val="002D11B9"/>
    <w:rsid w:val="002D6023"/>
    <w:rsid w:val="002D796B"/>
    <w:rsid w:val="002F4929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9700F"/>
    <w:rsid w:val="003A2A49"/>
    <w:rsid w:val="003A3966"/>
    <w:rsid w:val="003A67B6"/>
    <w:rsid w:val="003A7E6A"/>
    <w:rsid w:val="003B3D09"/>
    <w:rsid w:val="003C027F"/>
    <w:rsid w:val="003C3F6A"/>
    <w:rsid w:val="003C5BB9"/>
    <w:rsid w:val="003D639F"/>
    <w:rsid w:val="003E0572"/>
    <w:rsid w:val="003E3910"/>
    <w:rsid w:val="003E6369"/>
    <w:rsid w:val="003F26F8"/>
    <w:rsid w:val="003F2A3C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35D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87EF7"/>
    <w:rsid w:val="00493ED9"/>
    <w:rsid w:val="004977D7"/>
    <w:rsid w:val="004A01A7"/>
    <w:rsid w:val="004A09C5"/>
    <w:rsid w:val="004A38DD"/>
    <w:rsid w:val="004B4A94"/>
    <w:rsid w:val="004C46B7"/>
    <w:rsid w:val="004C7DCA"/>
    <w:rsid w:val="004E7E0E"/>
    <w:rsid w:val="004F08C8"/>
    <w:rsid w:val="00500A63"/>
    <w:rsid w:val="00506407"/>
    <w:rsid w:val="00521746"/>
    <w:rsid w:val="0052542F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6170"/>
    <w:rsid w:val="005801BB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E4959"/>
    <w:rsid w:val="00601DFE"/>
    <w:rsid w:val="006028FD"/>
    <w:rsid w:val="00604C3E"/>
    <w:rsid w:val="006051FE"/>
    <w:rsid w:val="00606CF5"/>
    <w:rsid w:val="00607675"/>
    <w:rsid w:val="006120D2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2153"/>
    <w:rsid w:val="0067042F"/>
    <w:rsid w:val="0067267F"/>
    <w:rsid w:val="006765F1"/>
    <w:rsid w:val="0067665B"/>
    <w:rsid w:val="0069631F"/>
    <w:rsid w:val="006B3241"/>
    <w:rsid w:val="006B3A87"/>
    <w:rsid w:val="006C0860"/>
    <w:rsid w:val="006C1B90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10DB"/>
    <w:rsid w:val="007371E0"/>
    <w:rsid w:val="00737ECF"/>
    <w:rsid w:val="007568D9"/>
    <w:rsid w:val="00757EA3"/>
    <w:rsid w:val="00765263"/>
    <w:rsid w:val="00787190"/>
    <w:rsid w:val="00797FE3"/>
    <w:rsid w:val="007B3010"/>
    <w:rsid w:val="007B78F6"/>
    <w:rsid w:val="007D6A0E"/>
    <w:rsid w:val="007D6F07"/>
    <w:rsid w:val="008055C3"/>
    <w:rsid w:val="00830F85"/>
    <w:rsid w:val="0083341A"/>
    <w:rsid w:val="00834A49"/>
    <w:rsid w:val="00837E45"/>
    <w:rsid w:val="0084277E"/>
    <w:rsid w:val="00851074"/>
    <w:rsid w:val="008541DA"/>
    <w:rsid w:val="00870D3E"/>
    <w:rsid w:val="00873769"/>
    <w:rsid w:val="00877CF1"/>
    <w:rsid w:val="00884306"/>
    <w:rsid w:val="008A4895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CE1"/>
    <w:rsid w:val="00984352"/>
    <w:rsid w:val="00985819"/>
    <w:rsid w:val="009A389D"/>
    <w:rsid w:val="009A4131"/>
    <w:rsid w:val="009B032C"/>
    <w:rsid w:val="009B0804"/>
    <w:rsid w:val="009C081A"/>
    <w:rsid w:val="009C0BC3"/>
    <w:rsid w:val="009C31A6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77979"/>
    <w:rsid w:val="00A851CE"/>
    <w:rsid w:val="00A91166"/>
    <w:rsid w:val="00A91452"/>
    <w:rsid w:val="00A95D0B"/>
    <w:rsid w:val="00AA0C58"/>
    <w:rsid w:val="00AB024A"/>
    <w:rsid w:val="00AB4AB7"/>
    <w:rsid w:val="00AB4BE7"/>
    <w:rsid w:val="00AB5479"/>
    <w:rsid w:val="00AB7649"/>
    <w:rsid w:val="00AC0BF4"/>
    <w:rsid w:val="00AC3C88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B0330A"/>
    <w:rsid w:val="00B07208"/>
    <w:rsid w:val="00B2195A"/>
    <w:rsid w:val="00B31BB1"/>
    <w:rsid w:val="00B43D9B"/>
    <w:rsid w:val="00B45BAC"/>
    <w:rsid w:val="00B51C8F"/>
    <w:rsid w:val="00B57C27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5105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1855"/>
    <w:rsid w:val="00C4391D"/>
    <w:rsid w:val="00C47D31"/>
    <w:rsid w:val="00C5077B"/>
    <w:rsid w:val="00C559EC"/>
    <w:rsid w:val="00C5725B"/>
    <w:rsid w:val="00C61C26"/>
    <w:rsid w:val="00C678BE"/>
    <w:rsid w:val="00C74341"/>
    <w:rsid w:val="00C74A09"/>
    <w:rsid w:val="00C9680D"/>
    <w:rsid w:val="00CA3ABB"/>
    <w:rsid w:val="00CB1B52"/>
    <w:rsid w:val="00CB1BF2"/>
    <w:rsid w:val="00CB1E4F"/>
    <w:rsid w:val="00CB44D1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0A39"/>
    <w:rsid w:val="00D066AA"/>
    <w:rsid w:val="00D13397"/>
    <w:rsid w:val="00D15B3B"/>
    <w:rsid w:val="00D20AC3"/>
    <w:rsid w:val="00D50FAD"/>
    <w:rsid w:val="00D63056"/>
    <w:rsid w:val="00D63C04"/>
    <w:rsid w:val="00D70040"/>
    <w:rsid w:val="00D7143F"/>
    <w:rsid w:val="00D92CCC"/>
    <w:rsid w:val="00DA10DB"/>
    <w:rsid w:val="00DA65F8"/>
    <w:rsid w:val="00DB4BCF"/>
    <w:rsid w:val="00DC10DC"/>
    <w:rsid w:val="00DD3D93"/>
    <w:rsid w:val="00DD4E3E"/>
    <w:rsid w:val="00DD6689"/>
    <w:rsid w:val="00DE3CD4"/>
    <w:rsid w:val="00DF30AB"/>
    <w:rsid w:val="00DF3F66"/>
    <w:rsid w:val="00E0175A"/>
    <w:rsid w:val="00E1048A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0AC7"/>
    <w:rsid w:val="00EA1D13"/>
    <w:rsid w:val="00EB5DA8"/>
    <w:rsid w:val="00EC2292"/>
    <w:rsid w:val="00ED6292"/>
    <w:rsid w:val="00EF1981"/>
    <w:rsid w:val="00EF4611"/>
    <w:rsid w:val="00F0368E"/>
    <w:rsid w:val="00F0418D"/>
    <w:rsid w:val="00F049CC"/>
    <w:rsid w:val="00F152C4"/>
    <w:rsid w:val="00F21784"/>
    <w:rsid w:val="00F23614"/>
    <w:rsid w:val="00F26AB3"/>
    <w:rsid w:val="00F30E1E"/>
    <w:rsid w:val="00F33472"/>
    <w:rsid w:val="00F34410"/>
    <w:rsid w:val="00F51E3A"/>
    <w:rsid w:val="00F562EF"/>
    <w:rsid w:val="00F668A6"/>
    <w:rsid w:val="00F70F49"/>
    <w:rsid w:val="00F7709D"/>
    <w:rsid w:val="00F837DE"/>
    <w:rsid w:val="00F918A5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0410C"/>
  <w15:chartTrackingRefBased/>
  <w15:docId w15:val="{811BF776-48CC-4F0A-A166-050A6D7A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310DB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310DB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numPr>
        <w:numId w:val="8"/>
      </w:numPr>
      <w:ind w:left="680" w:hanging="34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lickovai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0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Jedličková Ilona</dc:creator>
  <cp:keywords/>
  <dc:description/>
  <cp:lastModifiedBy>Jedličková Ilona</cp:lastModifiedBy>
  <cp:revision>2</cp:revision>
  <dcterms:created xsi:type="dcterms:W3CDTF">2026-07-23T10:58:00Z</dcterms:created>
  <dcterms:modified xsi:type="dcterms:W3CDTF">2026-07-23T10:58:00Z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