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ulkaJVS5-navodndaje"/>
        <w:tblW w:w="9071" w:type="dxa"/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67"/>
        <w:gridCol w:w="4251"/>
      </w:tblGrid>
      <w:tr w:rsidR="00A26D8C" w:rsidRPr="00C3421E" w14:paraId="1CC7BDB2" w14:textId="77777777" w:rsidTr="0045262F">
        <w:tc>
          <w:tcPr>
            <w:tcW w:w="1701" w:type="dxa"/>
          </w:tcPr>
          <w:p w14:paraId="58BC8A01" w14:textId="77777777" w:rsidR="00A26D8C" w:rsidRPr="00C3421E" w:rsidRDefault="00A26D8C" w:rsidP="0045262F">
            <w:pPr>
              <w:pStyle w:val="Odvolacdaje"/>
            </w:pPr>
            <w:r w:rsidRPr="00C3421E">
              <w:t>PID</w:t>
            </w:r>
          </w:p>
        </w:tc>
        <w:tc>
          <w:tcPr>
            <w:tcW w:w="2552" w:type="dxa"/>
          </w:tcPr>
          <w:p w14:paraId="54071EE8" w14:textId="5B5AC6D5" w:rsidR="00A26D8C" w:rsidRPr="00C3421E" w:rsidRDefault="00A26D8C" w:rsidP="0045262F">
            <w:pPr>
              <w:pStyle w:val="Odvolacdaje"/>
            </w:pPr>
            <w:r>
              <w:t>XXX</w:t>
            </w:r>
          </w:p>
        </w:tc>
        <w:tc>
          <w:tcPr>
            <w:tcW w:w="567" w:type="dxa"/>
          </w:tcPr>
          <w:p w14:paraId="30397C41" w14:textId="77777777" w:rsidR="00A26D8C" w:rsidRPr="00C3421E" w:rsidRDefault="00A26D8C" w:rsidP="0045262F">
            <w:pPr>
              <w:pStyle w:val="Odvolacdaje"/>
            </w:pPr>
          </w:p>
        </w:tc>
        <w:tc>
          <w:tcPr>
            <w:tcW w:w="4251" w:type="dxa"/>
            <w:vMerge w:val="restart"/>
          </w:tcPr>
          <w:p w14:paraId="28609884" w14:textId="77777777" w:rsidR="00A26D8C" w:rsidRPr="00C3421E" w:rsidRDefault="00A26D8C" w:rsidP="0045262F">
            <w:pPr>
              <w:pStyle w:val="Odvolacdaje"/>
            </w:pPr>
          </w:p>
        </w:tc>
      </w:tr>
      <w:tr w:rsidR="00A26D8C" w:rsidRPr="00C3421E" w14:paraId="4B7FA806" w14:textId="77777777" w:rsidTr="0045262F">
        <w:tc>
          <w:tcPr>
            <w:tcW w:w="1701" w:type="dxa"/>
          </w:tcPr>
          <w:p w14:paraId="35C522EB" w14:textId="77777777" w:rsidR="00A26D8C" w:rsidRPr="00C3421E" w:rsidRDefault="00A26D8C" w:rsidP="0045262F">
            <w:pPr>
              <w:pStyle w:val="Odvolacdaje"/>
            </w:pPr>
            <w:r w:rsidRPr="00C3421E">
              <w:t>Č. j.</w:t>
            </w:r>
          </w:p>
        </w:tc>
        <w:tc>
          <w:tcPr>
            <w:tcW w:w="2552" w:type="dxa"/>
          </w:tcPr>
          <w:p w14:paraId="66D94F43" w14:textId="77777777" w:rsidR="00A26D8C" w:rsidRPr="00C3421E" w:rsidRDefault="00A26D8C" w:rsidP="0045262F">
            <w:pPr>
              <w:pStyle w:val="Odvolacdaje"/>
            </w:pPr>
            <w:r>
              <w:rPr>
                <w:rFonts w:cs="Arial"/>
              </w:rPr>
              <w:t>Přiděluje odd. S21</w:t>
            </w:r>
          </w:p>
        </w:tc>
        <w:tc>
          <w:tcPr>
            <w:tcW w:w="567" w:type="dxa"/>
            <w:vMerge w:val="restart"/>
          </w:tcPr>
          <w:p w14:paraId="39C29887" w14:textId="77777777" w:rsidR="00A26D8C" w:rsidRPr="00C3421E" w:rsidRDefault="00A26D8C" w:rsidP="0045262F">
            <w:pPr>
              <w:pStyle w:val="Odvolacdaje"/>
            </w:pPr>
          </w:p>
        </w:tc>
        <w:tc>
          <w:tcPr>
            <w:tcW w:w="4251" w:type="dxa"/>
            <w:vMerge/>
          </w:tcPr>
          <w:p w14:paraId="79624F0D" w14:textId="77777777" w:rsidR="00A26D8C" w:rsidRPr="00C3421E" w:rsidRDefault="00A26D8C" w:rsidP="0045262F">
            <w:pPr>
              <w:pStyle w:val="Odvolacdaje"/>
            </w:pPr>
          </w:p>
        </w:tc>
      </w:tr>
      <w:tr w:rsidR="00A26D8C" w:rsidRPr="00C3421E" w14:paraId="42D599F2" w14:textId="77777777" w:rsidTr="0045262F">
        <w:tc>
          <w:tcPr>
            <w:tcW w:w="1701" w:type="dxa"/>
          </w:tcPr>
          <w:p w14:paraId="7B5DC338" w14:textId="77777777" w:rsidR="00A26D8C" w:rsidRPr="00C3421E" w:rsidRDefault="00A26D8C" w:rsidP="0045262F">
            <w:pPr>
              <w:pStyle w:val="Odvolacdaje"/>
            </w:pPr>
            <w:r>
              <w:t>Zpracoval</w:t>
            </w:r>
          </w:p>
        </w:tc>
        <w:tc>
          <w:tcPr>
            <w:tcW w:w="2552" w:type="dxa"/>
          </w:tcPr>
          <w:p w14:paraId="571741C4" w14:textId="3BC16150" w:rsidR="00A26D8C" w:rsidRPr="00C3421E" w:rsidRDefault="00A26D8C" w:rsidP="0045262F">
            <w:pPr>
              <w:pStyle w:val="Odvolacdaje"/>
            </w:pPr>
            <w:r>
              <w:t>XXX</w:t>
            </w:r>
          </w:p>
        </w:tc>
        <w:tc>
          <w:tcPr>
            <w:tcW w:w="567" w:type="dxa"/>
            <w:vMerge/>
          </w:tcPr>
          <w:p w14:paraId="3242D0F3" w14:textId="77777777" w:rsidR="00A26D8C" w:rsidRPr="00C3421E" w:rsidRDefault="00A26D8C" w:rsidP="0045262F">
            <w:pPr>
              <w:pStyle w:val="Odvolacdaje"/>
            </w:pPr>
          </w:p>
        </w:tc>
        <w:tc>
          <w:tcPr>
            <w:tcW w:w="4251" w:type="dxa"/>
            <w:vMerge/>
          </w:tcPr>
          <w:p w14:paraId="4856BE76" w14:textId="77777777" w:rsidR="00A26D8C" w:rsidRPr="00C3421E" w:rsidRDefault="00A26D8C" w:rsidP="0045262F">
            <w:pPr>
              <w:pStyle w:val="Odvolacdaje"/>
            </w:pPr>
          </w:p>
        </w:tc>
      </w:tr>
      <w:tr w:rsidR="00A26D8C" w:rsidRPr="00C3421E" w14:paraId="71CF3289" w14:textId="77777777" w:rsidTr="0045262F">
        <w:tc>
          <w:tcPr>
            <w:tcW w:w="1701" w:type="dxa"/>
          </w:tcPr>
          <w:p w14:paraId="177FB408" w14:textId="77777777" w:rsidR="00A26D8C" w:rsidRPr="00C3421E" w:rsidRDefault="00A26D8C" w:rsidP="0045262F">
            <w:pPr>
              <w:pStyle w:val="Odvolacdaje"/>
            </w:pPr>
            <w:r>
              <w:t>Datum</w:t>
            </w:r>
          </w:p>
        </w:tc>
        <w:tc>
          <w:tcPr>
            <w:tcW w:w="2552" w:type="dxa"/>
          </w:tcPr>
          <w:p w14:paraId="192A4597" w14:textId="382447EF" w:rsidR="00A26D8C" w:rsidRPr="00C3421E" w:rsidRDefault="00A26D8C" w:rsidP="0045262F">
            <w:pPr>
              <w:pStyle w:val="Odvolacdaje"/>
            </w:pPr>
            <w:r>
              <w:t>XXX</w:t>
            </w:r>
          </w:p>
        </w:tc>
        <w:tc>
          <w:tcPr>
            <w:tcW w:w="567" w:type="dxa"/>
            <w:vMerge/>
          </w:tcPr>
          <w:p w14:paraId="05BC6B8E" w14:textId="77777777" w:rsidR="00A26D8C" w:rsidRPr="00C3421E" w:rsidRDefault="00A26D8C" w:rsidP="0045262F">
            <w:pPr>
              <w:pStyle w:val="Odvolacdaje"/>
            </w:pPr>
          </w:p>
        </w:tc>
        <w:tc>
          <w:tcPr>
            <w:tcW w:w="4251" w:type="dxa"/>
            <w:vMerge/>
          </w:tcPr>
          <w:p w14:paraId="2876D4D2" w14:textId="77777777" w:rsidR="00A26D8C" w:rsidRPr="00C3421E" w:rsidRDefault="00A26D8C" w:rsidP="0045262F">
            <w:pPr>
              <w:pStyle w:val="Odvolacdaje"/>
            </w:pPr>
          </w:p>
        </w:tc>
      </w:tr>
    </w:tbl>
    <w:p w14:paraId="51BDEAFD" w14:textId="3CB87D6B" w:rsidR="00DE6EDA" w:rsidRDefault="00A26D8C" w:rsidP="00F8302E">
      <w:pPr>
        <w:pStyle w:val="Nadpis3"/>
        <w:spacing w:before="240"/>
      </w:pPr>
      <w:r>
        <w:t>ŽÁDOST O VYKONÁNÍ ÚŘEDNICKÉ ZKOUŠKY</w:t>
      </w:r>
      <w:r>
        <w:br/>
        <w:t>NA NÁKLADY</w:t>
      </w:r>
      <w:r w:rsidR="000B1210">
        <w:t xml:space="preserve"> </w:t>
      </w:r>
      <w:r w:rsidR="00B4708F">
        <w:t>Z</w:t>
      </w:r>
      <w:r w:rsidR="00E97455">
        <w:t>KOUŠENÉHO</w:t>
      </w:r>
    </w:p>
    <w:p w14:paraId="6149AA83" w14:textId="77777777" w:rsidR="00F8302E" w:rsidRPr="00F8302E" w:rsidRDefault="00F8302E" w:rsidP="00F8302E"/>
    <w:p w14:paraId="6C9780F4" w14:textId="746EB596" w:rsidR="00E97455" w:rsidRPr="00DE6EDA" w:rsidRDefault="00ED72C6" w:rsidP="00DE6EDA">
      <w:pPr>
        <w:rPr>
          <w:b/>
          <w:bCs/>
        </w:rPr>
      </w:pPr>
      <w:r w:rsidRPr="00DE6EDA">
        <w:rPr>
          <w:b/>
          <w:bCs/>
        </w:rPr>
        <w:t>Žadatel o vykonání zvláštní části úřednické zkoušky:</w:t>
      </w:r>
    </w:p>
    <w:p w14:paraId="6EA45132" w14:textId="77777777" w:rsidR="00DE6EDA" w:rsidRPr="002B78A1" w:rsidRDefault="00DE6EDA" w:rsidP="00DE6EDA">
      <w:pPr>
        <w:spacing w:line="240" w:lineRule="auto"/>
        <w:jc w:val="left"/>
        <w:rPr>
          <w:rFonts w:cs="Arial"/>
        </w:rPr>
      </w:pPr>
      <w:r w:rsidRPr="002B78A1">
        <w:rPr>
          <w:rFonts w:cs="Arial"/>
        </w:rPr>
        <w:t>(titul, jméno, příjmení)</w:t>
      </w:r>
      <w:r w:rsidRPr="002B78A1">
        <w:rPr>
          <w:rFonts w:cs="Arial"/>
        </w:rPr>
        <w:tab/>
      </w:r>
      <w:r w:rsidRPr="002B78A1">
        <w:rPr>
          <w:rFonts w:cs="Arial"/>
        </w:rPr>
        <w:tab/>
      </w:r>
      <w:r w:rsidRPr="002B78A1">
        <w:rPr>
          <w:rFonts w:cs="Arial"/>
        </w:rPr>
        <w:tab/>
      </w:r>
      <w:r w:rsidRPr="002B78A1">
        <w:rPr>
          <w:rFonts w:cs="Arial"/>
        </w:rPr>
        <w:tab/>
      </w:r>
      <w:r w:rsidRPr="002B78A1">
        <w:rPr>
          <w:rFonts w:cs="Arial"/>
        </w:rPr>
        <w:tab/>
      </w:r>
    </w:p>
    <w:p w14:paraId="30CBE36D" w14:textId="77777777" w:rsidR="00DE6EDA" w:rsidRPr="002B78A1" w:rsidRDefault="00F91D29" w:rsidP="00DE6EDA">
      <w:pPr>
        <w:spacing w:line="240" w:lineRule="auto"/>
        <w:jc w:val="left"/>
        <w:rPr>
          <w:rFonts w:cs="Arial"/>
        </w:rPr>
      </w:pPr>
      <w:sdt>
        <w:sdtPr>
          <w:rPr>
            <w:rFonts w:cs="Arial"/>
          </w:rPr>
          <w:id w:val="2016334128"/>
          <w:placeholder>
            <w:docPart w:val="4E28876832914AD18514209FFDDB8845"/>
          </w:placeholder>
          <w:showingPlcHdr/>
        </w:sdtPr>
        <w:sdtEndPr/>
        <w:sdtContent>
          <w:r w:rsidR="00DE6EDA"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sdtContent>
      </w:sdt>
      <w:r w:rsidR="00DE6EDA" w:rsidRPr="002B78A1">
        <w:rPr>
          <w:rFonts w:cs="Arial"/>
        </w:rPr>
        <w:br/>
        <w:t>(datum a místo narození)</w:t>
      </w:r>
    </w:p>
    <w:sdt>
      <w:sdtPr>
        <w:rPr>
          <w:rFonts w:cs="Arial"/>
        </w:rPr>
        <w:id w:val="1966385289"/>
        <w:placeholder>
          <w:docPart w:val="4E28876832914AD18514209FFDDB8845"/>
        </w:placeholder>
        <w:showingPlcHdr/>
      </w:sdtPr>
      <w:sdtEndPr/>
      <w:sdtContent>
        <w:p w14:paraId="18E0949B" w14:textId="77777777" w:rsidR="00DE6EDA" w:rsidRPr="002B78A1" w:rsidRDefault="00DE6EDA" w:rsidP="00DE6EDA">
          <w:pPr>
            <w:spacing w:after="0" w:line="240" w:lineRule="auto"/>
            <w:jc w:val="left"/>
            <w:rPr>
              <w:rFonts w:cs="Arial"/>
            </w:rPr>
          </w:pPr>
          <w:r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p>
      </w:sdtContent>
    </w:sdt>
    <w:p w14:paraId="7AB1C723" w14:textId="77777777" w:rsidR="00DE6EDA" w:rsidRPr="002B78A1" w:rsidRDefault="00DE6EDA" w:rsidP="00DE6EDA">
      <w:pPr>
        <w:tabs>
          <w:tab w:val="left" w:pos="709"/>
        </w:tabs>
        <w:spacing w:line="240" w:lineRule="auto"/>
        <w:ind w:left="708" w:hanging="708"/>
        <w:jc w:val="left"/>
        <w:rPr>
          <w:rFonts w:cs="Arial"/>
        </w:rPr>
      </w:pPr>
      <w:r w:rsidRPr="002B78A1">
        <w:rPr>
          <w:rFonts w:cs="Arial"/>
        </w:rPr>
        <w:t>(adresa místa trvalého pobytu)</w:t>
      </w:r>
    </w:p>
    <w:p w14:paraId="113178D6" w14:textId="77777777" w:rsidR="00DE6EDA" w:rsidRPr="002B78A1" w:rsidRDefault="00F91D29" w:rsidP="00DE6EDA">
      <w:pPr>
        <w:tabs>
          <w:tab w:val="left" w:pos="709"/>
        </w:tabs>
        <w:spacing w:line="240" w:lineRule="auto"/>
        <w:jc w:val="left"/>
        <w:rPr>
          <w:rFonts w:cs="Arial"/>
        </w:rPr>
      </w:pPr>
      <w:sdt>
        <w:sdtPr>
          <w:rPr>
            <w:rFonts w:cs="Arial"/>
          </w:rPr>
          <w:id w:val="-441298215"/>
          <w:placeholder>
            <w:docPart w:val="4E28876832914AD18514209FFDDB8845"/>
          </w:placeholder>
          <w:showingPlcHdr/>
        </w:sdtPr>
        <w:sdtEndPr/>
        <w:sdtContent>
          <w:r w:rsidR="00DE6EDA"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sdtContent>
      </w:sdt>
      <w:r w:rsidR="00DE6EDA" w:rsidRPr="002B78A1">
        <w:rPr>
          <w:rFonts w:cs="Arial"/>
        </w:rPr>
        <w:br/>
        <w:t>(doručovací adresa, je-li odlišná od adresy místa trvalého pobytu)</w:t>
      </w:r>
    </w:p>
    <w:sdt>
      <w:sdtPr>
        <w:rPr>
          <w:rFonts w:cs="Arial"/>
        </w:rPr>
        <w:id w:val="1994830163"/>
        <w:placeholder>
          <w:docPart w:val="4E28876832914AD18514209FFDDB8845"/>
        </w:placeholder>
        <w:showingPlcHdr/>
      </w:sdtPr>
      <w:sdtEndPr/>
      <w:sdtContent>
        <w:p w14:paraId="31F56B9B" w14:textId="77777777" w:rsidR="00DE6EDA" w:rsidRPr="002B78A1" w:rsidRDefault="00DE6EDA" w:rsidP="00DE6EDA">
          <w:pPr>
            <w:tabs>
              <w:tab w:val="left" w:pos="709"/>
            </w:tabs>
            <w:spacing w:after="0" w:line="240" w:lineRule="auto"/>
            <w:jc w:val="left"/>
            <w:rPr>
              <w:rFonts w:cs="Arial"/>
            </w:rPr>
          </w:pPr>
          <w:r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p>
      </w:sdtContent>
    </w:sdt>
    <w:p w14:paraId="2F2DE630" w14:textId="77777777" w:rsidR="00DE6EDA" w:rsidRPr="002B78A1" w:rsidRDefault="00DE6EDA" w:rsidP="00DE6EDA">
      <w:pPr>
        <w:tabs>
          <w:tab w:val="left" w:pos="709"/>
        </w:tabs>
        <w:spacing w:after="0" w:line="240" w:lineRule="auto"/>
        <w:ind w:left="708" w:hanging="708"/>
        <w:jc w:val="left"/>
        <w:rPr>
          <w:rFonts w:cs="Arial"/>
        </w:rPr>
      </w:pPr>
      <w:r w:rsidRPr="002B78A1">
        <w:rPr>
          <w:rFonts w:cs="Arial"/>
        </w:rPr>
        <w:t>(doklad totožnosti: druh, číslo, vydávající stát)</w:t>
      </w:r>
    </w:p>
    <w:p w14:paraId="0EE480DA" w14:textId="77777777" w:rsidR="00DE6EDA" w:rsidRPr="002B78A1" w:rsidRDefault="00DE6EDA" w:rsidP="00DE6EDA">
      <w:pPr>
        <w:tabs>
          <w:tab w:val="left" w:pos="709"/>
        </w:tabs>
        <w:spacing w:after="0" w:line="240" w:lineRule="auto"/>
        <w:jc w:val="left"/>
        <w:rPr>
          <w:rFonts w:cs="Arial"/>
        </w:rPr>
      </w:pPr>
    </w:p>
    <w:p w14:paraId="6F2FF49F" w14:textId="77777777" w:rsidR="00DE6EDA" w:rsidRPr="002B78A1" w:rsidRDefault="00F91D29" w:rsidP="00DE6EDA">
      <w:pPr>
        <w:tabs>
          <w:tab w:val="left" w:pos="709"/>
        </w:tabs>
        <w:spacing w:line="240" w:lineRule="auto"/>
        <w:jc w:val="left"/>
        <w:rPr>
          <w:rFonts w:cs="Arial"/>
        </w:rPr>
      </w:pPr>
      <w:sdt>
        <w:sdtPr>
          <w:rPr>
            <w:rFonts w:cs="Arial"/>
          </w:rPr>
          <w:id w:val="-66733482"/>
          <w:placeholder>
            <w:docPart w:val="4E28876832914AD18514209FFDDB8845"/>
          </w:placeholder>
          <w:showingPlcHdr/>
        </w:sdtPr>
        <w:sdtEndPr/>
        <w:sdtContent>
          <w:r w:rsidR="00DE6EDA"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sdtContent>
      </w:sdt>
      <w:r w:rsidR="00DE6EDA" w:rsidRPr="002B78A1">
        <w:rPr>
          <w:rFonts w:cs="Arial"/>
        </w:rPr>
        <w:br/>
        <w:t>(e-mailová adresa, kontaktní telefon</w:t>
      </w:r>
      <w:r w:rsidR="00DE6EDA" w:rsidRPr="002B78A1">
        <w:rPr>
          <w:rFonts w:cs="Arial"/>
          <w:color w:val="000000"/>
        </w:rPr>
        <w:t>)</w:t>
      </w:r>
    </w:p>
    <w:p w14:paraId="675979D8" w14:textId="68A774B7" w:rsidR="00DE6EDA" w:rsidRPr="00DE6EDA" w:rsidRDefault="00F91D29" w:rsidP="00DE6EDA">
      <w:pPr>
        <w:spacing w:line="240" w:lineRule="auto"/>
        <w:jc w:val="left"/>
        <w:rPr>
          <w:rFonts w:cs="Arial"/>
        </w:rPr>
      </w:pPr>
      <w:sdt>
        <w:sdtPr>
          <w:rPr>
            <w:rFonts w:cs="Arial"/>
          </w:rPr>
          <w:id w:val="1347516659"/>
          <w:placeholder>
            <w:docPart w:val="4E28876832914AD18514209FFDDB8845"/>
          </w:placeholder>
          <w:showingPlcHdr/>
        </w:sdtPr>
        <w:sdtEndPr/>
        <w:sdtContent>
          <w:r w:rsidR="00DE6EDA"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sdtContent>
      </w:sdt>
      <w:r w:rsidR="00DE6EDA" w:rsidRPr="002B78A1">
        <w:rPr>
          <w:rFonts w:cs="Arial"/>
        </w:rPr>
        <w:br/>
        <w:t>(evidenční číslo, jedná-li se o státního zaměstnance nebo zaměstnance ve služebním úřadu)</w:t>
      </w:r>
    </w:p>
    <w:p w14:paraId="6D4BD945" w14:textId="54A60093" w:rsidR="00901CB0" w:rsidRPr="00052BF8" w:rsidRDefault="00901CB0" w:rsidP="00901CB0">
      <w:pPr>
        <w:jc w:val="left"/>
        <w:rPr>
          <w:b/>
          <w:bCs/>
          <w:color w:val="000000"/>
        </w:rPr>
      </w:pPr>
      <w:r w:rsidRPr="00052BF8">
        <w:rPr>
          <w:b/>
          <w:bCs/>
          <w:color w:val="000000"/>
        </w:rPr>
        <w:t>žádá</w:t>
      </w:r>
    </w:p>
    <w:p w14:paraId="2D41BADD" w14:textId="0CB03D1A" w:rsidR="00F57C09" w:rsidRDefault="00F57C09" w:rsidP="00F57C09">
      <w:pPr>
        <w:rPr>
          <w:b/>
          <w:bCs/>
        </w:rPr>
      </w:pPr>
      <w:r w:rsidRPr="00F57C09">
        <w:rPr>
          <w:b/>
          <w:bCs/>
        </w:rPr>
        <w:t xml:space="preserve">o umožnění vykonání úřednické zkoušky podle § 41 odst. 1 nebo podle § 42 odst. 2 zákona </w:t>
      </w:r>
      <w:r w:rsidR="00B4708F">
        <w:rPr>
          <w:b/>
          <w:bCs/>
        </w:rPr>
        <w:br/>
      </w:r>
      <w:r w:rsidRPr="00F57C09">
        <w:rPr>
          <w:b/>
          <w:bCs/>
        </w:rPr>
        <w:t>o státní službě</w:t>
      </w:r>
    </w:p>
    <w:p w14:paraId="6ADDC820" w14:textId="1A931801" w:rsidR="00F57C09" w:rsidRDefault="00D14EDA" w:rsidP="00D14EDA">
      <w:pPr>
        <w:spacing w:before="120" w:after="120" w:line="240" w:lineRule="auto"/>
        <w:jc w:val="left"/>
        <w:rPr>
          <w:rFonts w:cs="Arial"/>
        </w:rPr>
      </w:pPr>
      <w:r w:rsidRPr="002B78A1">
        <w:rPr>
          <w:rFonts w:cs="Arial"/>
          <w:b/>
          <w:bCs/>
        </w:rPr>
        <w:t xml:space="preserve">Ministerstvo školství, mládeže a tělovýchovy </w:t>
      </w:r>
      <w:r w:rsidRPr="002B78A1">
        <w:rPr>
          <w:rFonts w:cs="Arial"/>
          <w:b/>
          <w:bCs/>
        </w:rPr>
        <w:br/>
      </w:r>
      <w:r w:rsidRPr="002B78A1">
        <w:rPr>
          <w:rFonts w:cs="Arial"/>
        </w:rPr>
        <w:t>(které je garantem oboru státní služby v případě zvláštní části)</w:t>
      </w:r>
    </w:p>
    <w:p w14:paraId="0903E6A9" w14:textId="75B488BB" w:rsidR="008943BC" w:rsidRDefault="008943BC" w:rsidP="00D14EDA">
      <w:pPr>
        <w:spacing w:before="120" w:after="120" w:line="240" w:lineRule="auto"/>
        <w:jc w:val="left"/>
        <w:rPr>
          <w:rFonts w:cs="Arial"/>
          <w:b/>
          <w:bCs/>
        </w:rPr>
      </w:pPr>
      <w:r w:rsidRPr="002B78A1">
        <w:rPr>
          <w:rFonts w:cs="Arial"/>
          <w:b/>
          <w:bCs/>
        </w:rPr>
        <w:t>v oboru státní služby:</w:t>
      </w:r>
    </w:p>
    <w:p w14:paraId="40F9EC99" w14:textId="71571A8F" w:rsidR="00052BF8" w:rsidRDefault="00F91D29" w:rsidP="00887FC6">
      <w:pPr>
        <w:pStyle w:val="normlnbezmezer"/>
      </w:pPr>
      <w:sdt>
        <w:sdtPr>
          <w:id w:val="-2073419323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965">
            <w:rPr>
              <w:rFonts w:ascii="MS Gothic" w:eastAsia="MS Gothic" w:hAnsi="MS Gothic" w:hint="eastAsia"/>
            </w:rPr>
            <w:t>☐</w:t>
          </w:r>
        </w:sdtContent>
      </w:sdt>
      <w:r w:rsidR="00F91A02">
        <w:t xml:space="preserve"> </w:t>
      </w:r>
      <w:r w:rsidR="008943BC">
        <w:t xml:space="preserve">č. </w:t>
      </w:r>
      <w:r w:rsidR="00F91A02">
        <w:t xml:space="preserve">9 </w:t>
      </w:r>
      <w:r w:rsidR="002A4A99" w:rsidRPr="002A4A99">
        <w:t>–</w:t>
      </w:r>
      <w:r w:rsidR="00F91A02">
        <w:t xml:space="preserve"> </w:t>
      </w:r>
      <w:r w:rsidR="008943BC">
        <w:t>Školství, mládež, tělovýchova</w:t>
      </w:r>
    </w:p>
    <w:p w14:paraId="3411004C" w14:textId="6D9BA362" w:rsidR="00052BF8" w:rsidRDefault="00F91D29" w:rsidP="00887FC6">
      <w:pPr>
        <w:pStyle w:val="normlnbezmezer"/>
      </w:pPr>
      <w:sdt>
        <w:sdtPr>
          <w:id w:val="62912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CCD">
            <w:rPr>
              <w:rFonts w:ascii="MS Gothic" w:eastAsia="MS Gothic" w:hAnsi="MS Gothic" w:hint="eastAsia"/>
            </w:rPr>
            <w:t>☐</w:t>
          </w:r>
        </w:sdtContent>
      </w:sdt>
      <w:r w:rsidR="00F91A02">
        <w:t xml:space="preserve"> </w:t>
      </w:r>
      <w:r w:rsidR="00CC4E1D">
        <w:t>č. 10</w:t>
      </w:r>
      <w:r w:rsidR="00CC4E1D">
        <w:tab/>
      </w:r>
      <w:r w:rsidR="00F91A02">
        <w:t xml:space="preserve"> </w:t>
      </w:r>
      <w:r w:rsidR="002A4A99" w:rsidRPr="002A4A99">
        <w:t>–</w:t>
      </w:r>
      <w:r w:rsidR="00F91A02">
        <w:t xml:space="preserve"> </w:t>
      </w:r>
      <w:r w:rsidR="00CC4E1D">
        <w:t>Výzkum, vývoj, inovace</w:t>
      </w:r>
    </w:p>
    <w:p w14:paraId="7834C9EB" w14:textId="77777777" w:rsidR="00F91A02" w:rsidRPr="002B78A1" w:rsidRDefault="00F91A02" w:rsidP="00F91A02">
      <w:pPr>
        <w:spacing w:after="0" w:line="240" w:lineRule="auto"/>
        <w:rPr>
          <w:rFonts w:cs="Arial"/>
        </w:rPr>
      </w:pPr>
      <w:r w:rsidRPr="002B78A1">
        <w:rPr>
          <w:rFonts w:cs="Arial"/>
        </w:rPr>
        <w:t>(obor státní služby podle § 1 a přílohy č. 1 k nařízení vlády č. 1/2019 Sb., o oborech státní služby, ve znění pozdějších předpisů)</w:t>
      </w:r>
    </w:p>
    <w:p w14:paraId="4BAC244A" w14:textId="77777777" w:rsidR="00E62928" w:rsidRDefault="00E62928" w:rsidP="00E62928">
      <w:pPr>
        <w:pStyle w:val="normlnbezmezer"/>
      </w:pPr>
    </w:p>
    <w:p w14:paraId="73D08548" w14:textId="77777777" w:rsidR="00E75F1D" w:rsidRPr="002B78A1" w:rsidRDefault="00E75F1D" w:rsidP="00E75F1D">
      <w:pPr>
        <w:spacing w:after="100" w:afterAutospacing="1" w:line="240" w:lineRule="auto"/>
        <w:jc w:val="left"/>
        <w:rPr>
          <w:rFonts w:cs="Arial"/>
        </w:rPr>
      </w:pPr>
      <w:r w:rsidRPr="002B78A1">
        <w:rPr>
          <w:rFonts w:cs="Arial"/>
        </w:rPr>
        <w:t xml:space="preserve">Pro konání zvláštní části úřednické zkoušky uvádím, že obecnou část úřednické zkoušky plním: </w:t>
      </w:r>
    </w:p>
    <w:p w14:paraId="19BDD0EB" w14:textId="0EF2D071" w:rsidR="00E75F1D" w:rsidRDefault="00F91D29" w:rsidP="00E75F1D">
      <w:pPr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-1725594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F1D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E75F1D">
        <w:rPr>
          <w:rFonts w:ascii="Arial" w:hAnsi="Arial" w:cs="Arial"/>
          <w:bCs/>
        </w:rPr>
        <w:t xml:space="preserve"> </w:t>
      </w:r>
      <w:r w:rsidR="00E75F1D" w:rsidRPr="00E75F1D">
        <w:rPr>
          <w:rFonts w:ascii="Arial" w:hAnsi="Arial" w:cs="Arial"/>
          <w:bCs/>
        </w:rPr>
        <w:t>faktickým vykonáním</w:t>
      </w:r>
      <w:r w:rsidR="00E75F1D">
        <w:rPr>
          <w:rFonts w:ascii="Arial" w:hAnsi="Arial" w:cs="Arial"/>
          <w:bCs/>
        </w:rPr>
        <w:tab/>
      </w:r>
      <w:r w:rsidR="00E75F1D">
        <w:rPr>
          <w:rFonts w:ascii="Arial" w:hAnsi="Arial" w:cs="Arial"/>
          <w:bCs/>
        </w:rPr>
        <w:tab/>
      </w:r>
      <w:r w:rsidR="00E75F1D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621489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F1D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E75F1D">
        <w:rPr>
          <w:rFonts w:ascii="Arial" w:hAnsi="Arial" w:cs="Arial"/>
          <w:bCs/>
        </w:rPr>
        <w:t xml:space="preserve"> </w:t>
      </w:r>
      <w:r w:rsidR="00E75F1D" w:rsidRPr="00E75F1D">
        <w:rPr>
          <w:rFonts w:ascii="Arial" w:hAnsi="Arial" w:cs="Arial"/>
          <w:bCs/>
        </w:rPr>
        <w:t>rovnocenností</w:t>
      </w:r>
      <w:r w:rsidR="00E75F1D">
        <w:rPr>
          <w:rFonts w:ascii="Arial" w:hAnsi="Arial" w:cs="Arial"/>
          <w:b/>
        </w:rPr>
        <w:tab/>
      </w:r>
      <w:r w:rsidR="00E75F1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Cs/>
          </w:rPr>
          <w:id w:val="-1199391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F1D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E75F1D">
        <w:rPr>
          <w:rFonts w:ascii="Arial" w:hAnsi="Arial" w:cs="Arial"/>
          <w:bCs/>
        </w:rPr>
        <w:t xml:space="preserve"> </w:t>
      </w:r>
      <w:r w:rsidR="00E75F1D" w:rsidRPr="00E75F1D">
        <w:rPr>
          <w:rFonts w:ascii="Arial" w:hAnsi="Arial" w:cs="Arial"/>
          <w:bCs/>
        </w:rPr>
        <w:t>právní fikcí</w:t>
      </w:r>
    </w:p>
    <w:p w14:paraId="51C07D71" w14:textId="77777777" w:rsidR="002E38B5" w:rsidRPr="002B78A1" w:rsidRDefault="002E38B5" w:rsidP="00C06965">
      <w:pPr>
        <w:pStyle w:val="normlnbezmezer"/>
      </w:pPr>
      <w:r w:rsidRPr="002B78A1">
        <w:t>Číslo osvědčení:</w:t>
      </w:r>
      <w:sdt>
        <w:sdtPr>
          <w:id w:val="-705721099"/>
          <w:placeholder>
            <w:docPart w:val="9E983D98FB2D4EAAAA51BEDC08CBF7A3"/>
          </w:placeholder>
          <w:showingPlcHdr/>
        </w:sdtPr>
        <w:sdtEndPr/>
        <w:sdtContent>
          <w:r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sdtContent>
      </w:sdt>
      <w:r w:rsidRPr="002B78A1">
        <w:tab/>
      </w:r>
    </w:p>
    <w:p w14:paraId="60994884" w14:textId="77777777" w:rsidR="002E38B5" w:rsidRPr="002B78A1" w:rsidRDefault="002E38B5" w:rsidP="00C06965">
      <w:pPr>
        <w:pStyle w:val="normlnbezmezer"/>
      </w:pPr>
      <w:r w:rsidRPr="002B78A1">
        <w:t xml:space="preserve">Vystaveno dne: </w:t>
      </w:r>
      <w:sdt>
        <w:sdtPr>
          <w:id w:val="1984423684"/>
          <w:placeholder>
            <w:docPart w:val="9E983D98FB2D4EAAAA51BEDC08CBF7A3"/>
          </w:placeholder>
          <w:showingPlcHdr/>
        </w:sdtPr>
        <w:sdtEndPr/>
        <w:sdtContent>
          <w:r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sdtContent>
      </w:sdt>
    </w:p>
    <w:p w14:paraId="1BE49C5A" w14:textId="77777777" w:rsidR="00C06965" w:rsidRPr="002B78A1" w:rsidRDefault="00C06965" w:rsidP="00C06965">
      <w:pPr>
        <w:pStyle w:val="normlnbezmezer"/>
      </w:pPr>
      <w:r w:rsidRPr="002B78A1">
        <w:t xml:space="preserve">Služební úřad, který osvědčení vydal: </w:t>
      </w:r>
      <w:sdt>
        <w:sdtPr>
          <w:id w:val="1658418317"/>
          <w:placeholder>
            <w:docPart w:val="93D16C95A79D4204A4A80A50E742EBDE"/>
          </w:placeholder>
          <w:showingPlcHdr/>
        </w:sdtPr>
        <w:sdtEndPr/>
        <w:sdtContent>
          <w:r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sdtContent>
      </w:sdt>
    </w:p>
    <w:p w14:paraId="1AD7540F" w14:textId="77777777" w:rsidR="002E38B5" w:rsidRDefault="002E38B5" w:rsidP="00E75F1D">
      <w:pPr>
        <w:rPr>
          <w:rFonts w:ascii="Arial" w:hAnsi="Arial" w:cs="Arial"/>
          <w:b/>
        </w:rPr>
      </w:pPr>
    </w:p>
    <w:p w14:paraId="211920F2" w14:textId="77777777" w:rsidR="00032D90" w:rsidRDefault="00032D90" w:rsidP="00032D90">
      <w:pPr>
        <w:spacing w:before="120" w:after="60" w:line="240" w:lineRule="auto"/>
        <w:rPr>
          <w:rFonts w:cstheme="minorHAnsi"/>
          <w:b/>
          <w:bCs/>
        </w:rPr>
      </w:pPr>
    </w:p>
    <w:p w14:paraId="183DA7D6" w14:textId="40A0B6C4" w:rsidR="003176AF" w:rsidRPr="00F71A16" w:rsidRDefault="00F91D29" w:rsidP="00334DD0">
      <w:sdt>
        <w:sdtPr>
          <w:rPr>
            <w:bCs/>
          </w:rPr>
          <w:id w:val="1096760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A16">
            <w:rPr>
              <w:rFonts w:ascii="MS Gothic" w:eastAsia="MS Gothic" w:hAnsi="MS Gothic" w:hint="eastAsia"/>
              <w:bCs/>
            </w:rPr>
            <w:t>☐</w:t>
          </w:r>
        </w:sdtContent>
      </w:sdt>
      <w:r w:rsidR="00F71A16" w:rsidRPr="00334DD0">
        <w:t xml:space="preserve"> </w:t>
      </w:r>
      <w:r w:rsidR="00334DD0" w:rsidRPr="00334DD0">
        <w:t>Dále uvádím,</w:t>
      </w:r>
      <w:r w:rsidR="00F71A16">
        <w:t xml:space="preserve"> </w:t>
      </w:r>
      <w:r w:rsidR="00334DD0" w:rsidRPr="00334DD0">
        <w:t xml:space="preserve">že k vykonání úřednické zkoušky potřebuji zajistit </w:t>
      </w:r>
      <w:r w:rsidR="00334DD0" w:rsidRPr="00334DD0">
        <w:rPr>
          <w:b/>
          <w:bCs/>
        </w:rPr>
        <w:t xml:space="preserve">zvláštní podmínky (např. prodloužit dobu trvání obecné části úřednické zkoušky nebo dobu přípravy na zvláštní část úřednické zkoušky) </w:t>
      </w:r>
      <w:r w:rsidR="00334DD0" w:rsidRPr="00334DD0">
        <w:t>vyplývající ze skutečnosti, že jsem ve smyslu § 67 odst. 2 zákona č. 435/2004 Sb., o zaměstnanosti, ve znění pozdějších předpisů, fyzickou osobou se zdravotním</w:t>
      </w:r>
      <w:r w:rsidR="00334DD0">
        <w:t xml:space="preserve"> postižením</w:t>
      </w:r>
      <w:r w:rsidR="006B1B4F">
        <w:rPr>
          <w:bCs/>
        </w:rPr>
        <w:t>:</w:t>
      </w:r>
    </w:p>
    <w:sdt>
      <w:sdtPr>
        <w:rPr>
          <w:rFonts w:cstheme="minorHAnsi"/>
        </w:rPr>
        <w:id w:val="-1097318081"/>
        <w:placeholder>
          <w:docPart w:val="29F1A697C2C544D2A47B47F3A90D4EE9"/>
        </w:placeholder>
        <w:showingPlcHdr/>
      </w:sdtPr>
      <w:sdtEndPr/>
      <w:sdtContent>
        <w:p w14:paraId="154696E7" w14:textId="77777777" w:rsidR="003176AF" w:rsidRPr="00A81F94" w:rsidRDefault="003176AF" w:rsidP="003176AF">
          <w:pPr>
            <w:pStyle w:val="Odstavecseseznamem"/>
            <w:spacing w:line="240" w:lineRule="auto"/>
            <w:ind w:left="0"/>
            <w:rPr>
              <w:rFonts w:cstheme="minorHAnsi"/>
            </w:rPr>
          </w:pPr>
          <w:r w:rsidRPr="00A81F94">
            <w:rPr>
              <w:rStyle w:val="Zstupntext"/>
              <w:rFonts w:cstheme="minorHAnsi"/>
              <w:highlight w:val="lightGray"/>
            </w:rPr>
            <w:t>Zadejte případné zvláštní podmínky, které potřebujete zajistit.</w:t>
          </w:r>
        </w:p>
      </w:sdtContent>
    </w:sdt>
    <w:p w14:paraId="5017C919" w14:textId="5AD83070" w:rsidR="003176AF" w:rsidRDefault="003176AF" w:rsidP="00AA1883">
      <w:pPr>
        <w:pStyle w:val="Odstavecseseznamem"/>
        <w:tabs>
          <w:tab w:val="left" w:pos="2540"/>
        </w:tabs>
        <w:spacing w:after="0" w:line="240" w:lineRule="auto"/>
        <w:ind w:left="0"/>
        <w:jc w:val="left"/>
        <w:rPr>
          <w:rFonts w:cstheme="minorHAnsi"/>
        </w:rPr>
      </w:pPr>
      <w:r w:rsidRPr="00A81F94">
        <w:rPr>
          <w:rFonts w:cstheme="minorHAnsi"/>
        </w:rPr>
        <w:t>(případná specifikace)</w:t>
      </w:r>
    </w:p>
    <w:p w14:paraId="222249EF" w14:textId="77777777" w:rsidR="007F1BD7" w:rsidRDefault="007F1BD7" w:rsidP="00AA1883">
      <w:pPr>
        <w:pStyle w:val="Odstavecseseznamem"/>
        <w:tabs>
          <w:tab w:val="left" w:pos="2540"/>
        </w:tabs>
        <w:spacing w:after="0" w:line="240" w:lineRule="auto"/>
        <w:ind w:left="0"/>
        <w:jc w:val="left"/>
        <w:rPr>
          <w:rFonts w:cstheme="minorHAnsi"/>
        </w:rPr>
      </w:pPr>
    </w:p>
    <w:p w14:paraId="511C5295" w14:textId="77777777" w:rsidR="007F1BD7" w:rsidRPr="002B78A1" w:rsidRDefault="007F1BD7" w:rsidP="007F1BD7">
      <w:r w:rsidRPr="002B78A1">
        <w:t>Současně prohlašuji, že:</w:t>
      </w:r>
    </w:p>
    <w:p w14:paraId="46990023" w14:textId="77777777" w:rsidR="007F1BD7" w:rsidRPr="002B78A1" w:rsidRDefault="007F1BD7" w:rsidP="008C258C">
      <w:pPr>
        <w:pStyle w:val="Odrka1"/>
        <w:spacing w:after="120"/>
      </w:pPr>
      <w:r w:rsidRPr="002B78A1">
        <w:t xml:space="preserve">jsem si vědom(a), že vykonat úřednickou zkoušku může být umožněno jen osobě, která splňuje předpoklady pro přijetí do služebního poměru podle § 25 odst. 1 písm. a) a b) zákona č. 234/2014 Sb., o státní službě, ve znění pozdějších předpisů, </w:t>
      </w:r>
    </w:p>
    <w:p w14:paraId="76A708AB" w14:textId="77777777" w:rsidR="007F1BD7" w:rsidRPr="002B78A1" w:rsidRDefault="007F1BD7" w:rsidP="008C258C">
      <w:pPr>
        <w:pStyle w:val="Odrka2"/>
        <w:tabs>
          <w:tab w:val="num" w:pos="1418"/>
        </w:tabs>
        <w:spacing w:after="0"/>
      </w:pPr>
      <w:r w:rsidRPr="002B78A1">
        <w:t xml:space="preserve">tj. je státním občanem České republiky, občanem jiného členského státu Evropské unie nebo občanem státu, který je smluvním státem Dohody o Evropském hospodářském prostoru, a </w:t>
      </w:r>
      <w:bookmarkStart w:id="0" w:name="_Hlk161043056"/>
    </w:p>
    <w:p w14:paraId="64719916" w14:textId="77777777" w:rsidR="001952F7" w:rsidRDefault="007F1BD7" w:rsidP="008C258C">
      <w:pPr>
        <w:pStyle w:val="Odrka2"/>
        <w:tabs>
          <w:tab w:val="num" w:pos="1418"/>
        </w:tabs>
        <w:spacing w:after="0"/>
      </w:pPr>
      <w:r w:rsidRPr="002B78A1">
        <w:t xml:space="preserve">dosáhla věku 18 let, </w:t>
      </w:r>
      <w:bookmarkEnd w:id="0"/>
    </w:p>
    <w:p w14:paraId="21C9F9B3" w14:textId="1176AF02" w:rsidR="007F1BD7" w:rsidRPr="002B78A1" w:rsidRDefault="007F1BD7" w:rsidP="008C258C">
      <w:pPr>
        <w:pStyle w:val="Odrka2"/>
        <w:tabs>
          <w:tab w:val="num" w:pos="1418"/>
        </w:tabs>
        <w:spacing w:after="120"/>
      </w:pPr>
      <w:r w:rsidRPr="002B78A1">
        <w:t>a že</w:t>
      </w:r>
      <w:r w:rsidR="00093800">
        <w:t xml:space="preserve"> </w:t>
      </w:r>
      <w:r w:rsidRPr="002B78A1">
        <w:t>služebnímu úřadu na vyžádání poskytnu nezbytnou součinnost k ověření těchto předpokladů,</w:t>
      </w:r>
    </w:p>
    <w:p w14:paraId="78EB3E36" w14:textId="77777777" w:rsidR="008C258C" w:rsidRDefault="007F1BD7" w:rsidP="008C258C">
      <w:pPr>
        <w:pStyle w:val="Odrka1"/>
        <w:spacing w:after="120"/>
      </w:pPr>
      <w:r w:rsidRPr="002B78A1">
        <w:t xml:space="preserve">beru na vědomí, že v souladu s nařízením Evropského parlamentu a Rady (EU) 2016/679 ze dne 27. dubna 2016 o ochraně fyzických osob v souvislosti se zpracováním osobních údajů a o volném pohybu těchto údajů a o zrušení směrnice 95/46/ES (obecné nařízení o ochraně osobních údajů) a zákonem č. 110/2019 Sb., o zpracování osobních údajů, </w:t>
      </w:r>
      <w:r w:rsidRPr="002B78A1">
        <w:rPr>
          <w:bCs/>
        </w:rPr>
        <w:t>dojde v nezbytně nutném rozsahu ke zpracování mých osobních údajů</w:t>
      </w:r>
      <w:r w:rsidRPr="002B78A1">
        <w:t xml:space="preserve"> potřebných </w:t>
      </w:r>
    </w:p>
    <w:p w14:paraId="41BB01AF" w14:textId="26E34C1A" w:rsidR="007F1BD7" w:rsidRPr="002B78A1" w:rsidRDefault="007F1BD7" w:rsidP="008C258C">
      <w:pPr>
        <w:pStyle w:val="Odrka2"/>
        <w:tabs>
          <w:tab w:val="num" w:pos="1418"/>
        </w:tabs>
        <w:spacing w:after="0"/>
      </w:pPr>
      <w:r w:rsidRPr="002B78A1">
        <w:t>pro ověření splnění předpokladů pro přijetí do služebního poměru podle § 25 odst. 1 písm. a) a b) zákona č. 234/2014 Sb., o státní službě, ve znění pozdějších předpisů, tj. že jsem státním občanem České republiky, občanem jiného členského státu Evropské unie nebo občanem státu, který je smluvním státem Dohody o Evropském hospodářském prostoru, a že jsem dosáhl(a) věku 18 let,</w:t>
      </w:r>
    </w:p>
    <w:p w14:paraId="3E3C6CE4" w14:textId="77777777" w:rsidR="007F1BD7" w:rsidRPr="002B78A1" w:rsidRDefault="007F1BD7" w:rsidP="008C258C">
      <w:pPr>
        <w:pStyle w:val="Odrka2"/>
        <w:tabs>
          <w:tab w:val="num" w:pos="1418"/>
        </w:tabs>
        <w:spacing w:after="0"/>
      </w:pPr>
      <w:r w:rsidRPr="002B78A1">
        <w:t xml:space="preserve">pro přihlášení na úřednickou zkoušku prostřednictvím portálu pro přihlašování na úřednickou zkoušku (informační systém o státní službě), </w:t>
      </w:r>
    </w:p>
    <w:p w14:paraId="2F2A4A42" w14:textId="77777777" w:rsidR="007F1BD7" w:rsidRPr="002B78A1" w:rsidRDefault="007F1BD7" w:rsidP="008C258C">
      <w:pPr>
        <w:pStyle w:val="Odrka2"/>
        <w:tabs>
          <w:tab w:val="num" w:pos="1418"/>
        </w:tabs>
        <w:spacing w:after="0"/>
      </w:pPr>
      <w:r w:rsidRPr="002B78A1">
        <w:t xml:space="preserve">pro vykonání úřednické zkoušky </w:t>
      </w:r>
    </w:p>
    <w:p w14:paraId="046FA13E" w14:textId="77777777" w:rsidR="007F1BD7" w:rsidRPr="002B78A1" w:rsidRDefault="007F1BD7" w:rsidP="008C258C">
      <w:pPr>
        <w:pStyle w:val="Odrka2"/>
        <w:tabs>
          <w:tab w:val="num" w:pos="1418"/>
        </w:tabs>
        <w:spacing w:after="0"/>
      </w:pPr>
      <w:r w:rsidRPr="002B78A1">
        <w:t xml:space="preserve">pro vedení výsledku úřednické zkoušky v evidenci uskutečněných úřednických zkoušek (informační systém o státní službě) </w:t>
      </w:r>
    </w:p>
    <w:p w14:paraId="49898424" w14:textId="77777777" w:rsidR="007F1BD7" w:rsidRPr="002B78A1" w:rsidRDefault="007F1BD7" w:rsidP="008C258C">
      <w:pPr>
        <w:pStyle w:val="Odrka2"/>
        <w:tabs>
          <w:tab w:val="num" w:pos="1418"/>
        </w:tabs>
        <w:spacing w:after="120"/>
      </w:pPr>
      <w:r w:rsidRPr="002B78A1">
        <w:t>pro vedení evidence vydaných osvědčení,</w:t>
      </w:r>
    </w:p>
    <w:p w14:paraId="69969320" w14:textId="46730DEA" w:rsidR="00F71A16" w:rsidRDefault="007F1BD7" w:rsidP="00A175EF">
      <w:pPr>
        <w:pStyle w:val="Odrka1"/>
      </w:pPr>
      <w:r w:rsidRPr="002B78A1">
        <w:t>v souladu s § 42 odst. 2 a 4 zákona o státní službě uhradím náklady na vykonání úřednické zkoušky.</w:t>
      </w:r>
    </w:p>
    <w:p w14:paraId="792D95B4" w14:textId="77777777" w:rsidR="004E747A" w:rsidRDefault="004E747A" w:rsidP="004E747A">
      <w:pPr>
        <w:pStyle w:val="normlnbezmezer"/>
      </w:pPr>
    </w:p>
    <w:p w14:paraId="5E10EEE6" w14:textId="77777777" w:rsidR="004E747A" w:rsidRDefault="004E747A" w:rsidP="004E747A">
      <w:pPr>
        <w:pStyle w:val="normlnbezmezer"/>
      </w:pPr>
    </w:p>
    <w:p w14:paraId="7027CA48" w14:textId="77777777" w:rsidR="004E747A" w:rsidRDefault="004E747A" w:rsidP="004E747A">
      <w:pPr>
        <w:pStyle w:val="normlnbezmezer"/>
      </w:pPr>
    </w:p>
    <w:p w14:paraId="5CFA26FB" w14:textId="54B1200C" w:rsidR="004E747A" w:rsidRDefault="004E747A" w:rsidP="004E747A">
      <w:pPr>
        <w:pStyle w:val="normlnbezmezer"/>
      </w:pPr>
      <w:r>
        <w:t>____________________</w:t>
      </w:r>
    </w:p>
    <w:p w14:paraId="03B65390" w14:textId="23DCBA53" w:rsidR="004E747A" w:rsidRDefault="00F87CDB" w:rsidP="004E747A">
      <w:pPr>
        <w:pStyle w:val="normlnbezmezer"/>
      </w:pPr>
      <w:r>
        <w:t>Datum a podpis žadatele</w:t>
      </w:r>
    </w:p>
    <w:p w14:paraId="0A488424" w14:textId="77777777" w:rsidR="00A175EF" w:rsidRPr="008D7446" w:rsidRDefault="00A175EF" w:rsidP="00A175EF">
      <w:pPr>
        <w:pStyle w:val="Odrka1"/>
        <w:numPr>
          <w:ilvl w:val="0"/>
          <w:numId w:val="0"/>
        </w:numPr>
      </w:pPr>
    </w:p>
    <w:p w14:paraId="1E134E8A" w14:textId="1C99C03E" w:rsidR="00B7703C" w:rsidRDefault="00F91D29" w:rsidP="00334DD0">
      <w:pPr>
        <w:rPr>
          <w:rFonts w:cstheme="minorHAnsi"/>
          <w:b/>
        </w:rPr>
      </w:pPr>
      <w:sdt>
        <w:sdtPr>
          <w:rPr>
            <w:bCs/>
          </w:rPr>
          <w:id w:val="1996449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03C">
            <w:rPr>
              <w:rFonts w:ascii="MS Gothic" w:eastAsia="MS Gothic" w:hAnsi="MS Gothic" w:hint="eastAsia"/>
              <w:bCs/>
            </w:rPr>
            <w:t>☐</w:t>
          </w:r>
        </w:sdtContent>
      </w:sdt>
      <w:r w:rsidR="00233791">
        <w:rPr>
          <w:bCs/>
        </w:rPr>
        <w:t xml:space="preserve"> </w:t>
      </w:r>
      <w:r w:rsidR="00233791" w:rsidRPr="00A81F94">
        <w:rPr>
          <w:rFonts w:cstheme="minorHAnsi"/>
        </w:rPr>
        <w:t>Souhlasím s </w:t>
      </w:r>
      <w:r w:rsidR="00233791" w:rsidRPr="00A81F94">
        <w:rPr>
          <w:rFonts w:cstheme="minorHAnsi"/>
          <w:b/>
        </w:rPr>
        <w:t>prodloužením doby přípravy u zvláštní části úřednické zkoušky</w:t>
      </w:r>
      <w:r w:rsidR="00233791">
        <w:rPr>
          <w:rFonts w:cstheme="minorHAnsi"/>
          <w:b/>
        </w:rPr>
        <w:t>.</w:t>
      </w:r>
      <w:r w:rsidR="00C45C8B" w:rsidRPr="003E4F1E">
        <w:rPr>
          <w:rStyle w:val="Znakapoznpodarou"/>
          <w:rFonts w:cstheme="minorHAnsi"/>
          <w:bCs/>
        </w:rPr>
        <w:footnoteReference w:id="1"/>
      </w:r>
    </w:p>
    <w:sdt>
      <w:sdtPr>
        <w:rPr>
          <w:rFonts w:cs="Arial"/>
        </w:rPr>
        <w:id w:val="1209687702"/>
        <w:placeholder>
          <w:docPart w:val="B971F198B5F14B579D6B087A5E142A89"/>
        </w:placeholder>
        <w:showingPlcHdr/>
      </w:sdtPr>
      <w:sdtEndPr/>
      <w:sdtContent>
        <w:p w14:paraId="43ED7ADB" w14:textId="77777777" w:rsidR="00F87CDB" w:rsidRPr="002B78A1" w:rsidRDefault="00F87CDB" w:rsidP="00F87CDB">
          <w:pPr>
            <w:spacing w:before="240" w:after="0" w:line="240" w:lineRule="auto"/>
            <w:jc w:val="left"/>
            <w:rPr>
              <w:rFonts w:cs="Arial"/>
            </w:rPr>
          </w:pPr>
          <w:r w:rsidRPr="002B78A1">
            <w:rPr>
              <w:rStyle w:val="Zstupntext"/>
              <w:rFonts w:cs="Arial"/>
              <w:highlight w:val="lightGray"/>
            </w:rPr>
            <w:t>Klikněte nebo klepněte sem a zadejte text.</w:t>
          </w:r>
        </w:p>
      </w:sdtContent>
    </w:sdt>
    <w:p w14:paraId="663A20A5" w14:textId="2CE1B3FF" w:rsidR="00BA4394" w:rsidRPr="00F87CDB" w:rsidRDefault="00F87CDB" w:rsidP="00F87CDB">
      <w:pPr>
        <w:spacing w:after="0" w:line="240" w:lineRule="auto"/>
        <w:jc w:val="left"/>
        <w:rPr>
          <w:rFonts w:cs="Arial"/>
        </w:rPr>
      </w:pPr>
      <w:r w:rsidRPr="002B78A1">
        <w:rPr>
          <w:rFonts w:cs="Arial"/>
        </w:rPr>
        <w:t>Datum, titul, jméno a příjmení předsedy zkušební komise a jeho podpis</w:t>
      </w:r>
    </w:p>
    <w:sectPr w:rsidR="00BA4394" w:rsidRPr="00F87CDB" w:rsidSect="00F95A0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531" w:left="1474" w:header="6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3DF5" w14:textId="77777777" w:rsidR="00F91D29" w:rsidRDefault="00F91D29" w:rsidP="004A01A7">
      <w:pPr>
        <w:spacing w:after="0" w:line="240" w:lineRule="auto"/>
      </w:pPr>
      <w:r>
        <w:separator/>
      </w:r>
    </w:p>
  </w:endnote>
  <w:endnote w:type="continuationSeparator" w:id="0">
    <w:p w14:paraId="06A38E87" w14:textId="77777777" w:rsidR="00F91D29" w:rsidRDefault="00F91D2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4FEC" w14:textId="187C63FE" w:rsidR="004977D7" w:rsidRDefault="000677DA" w:rsidP="00F95A09">
    <w:pPr>
      <w:pStyle w:val="zpatpublikace"/>
      <w:contextualSpacing w:val="0"/>
    </w:pPr>
    <w:r w:rsidRPr="0029648C">
      <w:t>Ministerstvo školství</w:t>
    </w:r>
    <w:r w:rsidR="003C6B04">
      <w:t>,</w:t>
    </w:r>
    <w:r w:rsidRPr="0029648C">
      <w:t xml:space="preserve"> mládeže</w:t>
    </w:r>
    <w:r w:rsidRPr="000677DA">
      <w:t xml:space="preserve"> a tělovýchovy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654BE8EC" w14:textId="77777777" w:rsidR="004977D7" w:rsidRDefault="000677DA" w:rsidP="00F95A09">
    <w:pPr>
      <w:pStyle w:val="Zpat"/>
      <w:spacing w:before="0"/>
      <w:contextualSpacing w:val="0"/>
    </w:pPr>
    <w:r w:rsidRPr="000677DA">
      <w:t>Karmelitská 529/5</w:t>
    </w:r>
    <w:r w:rsidR="004977D7">
      <w:t xml:space="preserve">, </w:t>
    </w:r>
    <w:r w:rsidRPr="000677DA">
      <w:t xml:space="preserve">118 12 Praha </w:t>
    </w:r>
    <w:r w:rsidR="004977D7">
      <w:t>1</w:t>
    </w:r>
    <w:r w:rsidR="004977D7">
      <w:tab/>
    </w:r>
    <w:r w:rsidR="004977D7">
      <w:tab/>
    </w:r>
  </w:p>
  <w:p w14:paraId="2C339DEC" w14:textId="77777777" w:rsidR="004A01A7" w:rsidRPr="004977D7" w:rsidRDefault="004977D7" w:rsidP="00F95A09">
    <w:pPr>
      <w:pStyle w:val="Zpat"/>
      <w:spacing w:before="0"/>
      <w:contextualSpacing w:val="0"/>
      <w:jc w:val="left"/>
    </w:pPr>
    <w:r>
      <w:t>T: +420 </w:t>
    </w:r>
    <w:r w:rsidR="000677DA" w:rsidRPr="000677DA">
      <w:t>234 811</w:t>
    </w:r>
    <w:r w:rsidR="00F0368E">
      <w:t> </w:t>
    </w:r>
    <w:r w:rsidR="000677DA" w:rsidRPr="000677DA">
      <w:t>111</w:t>
    </w:r>
    <w:r w:rsidR="00F0368E">
      <w:tab/>
    </w:r>
    <w:r>
      <w:tab/>
    </w:r>
    <w:hyperlink r:id="rId1" w:history="1">
      <w:r w:rsidR="008A6A62">
        <w:t>msmt</w:t>
      </w:r>
      <w:r w:rsidRPr="004B4A94">
        <w:t>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5326" w14:textId="77777777" w:rsidR="007B78F6" w:rsidRPr="00B743E6" w:rsidRDefault="007B78F6" w:rsidP="0029648C">
    <w:pPr>
      <w:pStyle w:val="zpattitulnstrnka"/>
      <w:rPr>
        <w:rFonts w:cs="Arial"/>
        <w:color w:val="888B95"/>
      </w:rPr>
    </w:pPr>
    <w:r w:rsidRPr="00B743E6">
      <w:rPr>
        <w:color w:val="888B95"/>
      </w:rPr>
      <w:t>Ministerstvo školství, mládeže a tělovýchovy</w:t>
    </w:r>
    <w:r w:rsidRPr="00B743E6">
      <w:rPr>
        <w:color w:val="888B95"/>
      </w:rPr>
      <w:tab/>
    </w:r>
  </w:p>
  <w:p w14:paraId="2D6ADD34" w14:textId="77777777" w:rsidR="007B78F6" w:rsidRPr="00B743E6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B743E6">
      <w:rPr>
        <w:rFonts w:cs="Azeret Mono"/>
        <w:noProof/>
        <w:color w:val="888B95"/>
        <w:sz w:val="16"/>
        <w:szCs w:val="16"/>
      </w:rPr>
      <w:t>Karmelitská 529/5, 118 12 Praha 1</w:t>
    </w:r>
  </w:p>
  <w:p w14:paraId="77B4EC3A" w14:textId="77777777" w:rsidR="007B78F6" w:rsidRPr="00B743E6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B743E6">
      <w:rPr>
        <w:color w:val="888B95"/>
        <w:sz w:val="16"/>
        <w:szCs w:val="16"/>
      </w:rPr>
      <w:t>T: +420 234 811 111</w:t>
    </w:r>
    <w:r w:rsidRPr="00B743E6">
      <w:rPr>
        <w:color w:val="888B95"/>
        <w:sz w:val="16"/>
        <w:szCs w:val="16"/>
      </w:rPr>
      <w:tab/>
      <w:t>msmt.gov.cz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BCF1" w14:textId="77777777" w:rsidR="00F91D29" w:rsidRDefault="00F91D29" w:rsidP="004A01A7">
      <w:pPr>
        <w:spacing w:after="0" w:line="240" w:lineRule="auto"/>
      </w:pPr>
    </w:p>
  </w:footnote>
  <w:footnote w:type="continuationSeparator" w:id="0">
    <w:p w14:paraId="484AC6CB" w14:textId="77777777" w:rsidR="00F91D29" w:rsidRDefault="00F91D29" w:rsidP="004A01A7">
      <w:pPr>
        <w:spacing w:after="0" w:line="240" w:lineRule="auto"/>
      </w:pPr>
      <w:r>
        <w:continuationSeparator/>
      </w:r>
    </w:p>
  </w:footnote>
  <w:footnote w:id="1">
    <w:p w14:paraId="5170C112" w14:textId="173C3C9C" w:rsidR="00C45C8B" w:rsidRDefault="00C45C8B" w:rsidP="00C45C8B">
      <w:pPr>
        <w:pStyle w:val="poznamka"/>
      </w:pPr>
      <w:r>
        <w:rPr>
          <w:rStyle w:val="Znakapoznpodarou"/>
        </w:rPr>
        <w:footnoteRef/>
      </w:r>
      <w:r>
        <w:t xml:space="preserve"> </w:t>
      </w:r>
      <w:r w:rsidRPr="00C45C8B">
        <w:t>Souhlas s prodloužením doby přípravy na zvláštní část úřednické zkoušky uděluje zkušební komise.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FBF19" w14:textId="77777777" w:rsidR="004A01A7" w:rsidRDefault="00896162" w:rsidP="006B3241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E19D2C2" wp14:editId="6BCC0692">
              <wp:simplePos x="0" y="0"/>
              <wp:positionH relativeFrom="column">
                <wp:posOffset>2163445</wp:posOffset>
              </wp:positionH>
              <wp:positionV relativeFrom="paragraph">
                <wp:posOffset>-24130</wp:posOffset>
              </wp:positionV>
              <wp:extent cx="3594735" cy="922020"/>
              <wp:effectExtent l="0" t="0" r="0" b="0"/>
              <wp:wrapSquare wrapText="bothSides"/>
              <wp:docPr id="40264812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7403" w14:textId="47F2F405" w:rsidR="00896162" w:rsidRPr="006B3241" w:rsidRDefault="00896162" w:rsidP="00896162">
                          <w:pPr>
                            <w:pStyle w:val="Zhlav"/>
                          </w:pPr>
                          <w:r w:rsidRPr="006B3241">
                            <w:t>Sekce</w:t>
                          </w:r>
                          <w:r w:rsidR="00CE618E">
                            <w:t xml:space="preserve"> státního tajemníka</w:t>
                          </w:r>
                          <w:r w:rsidRPr="006B3241">
                            <w:t xml:space="preserve"> </w:t>
                          </w:r>
                        </w:p>
                        <w:p w14:paraId="1B8F81A4" w14:textId="4CE5CABC" w:rsidR="00896162" w:rsidRPr="006B3241" w:rsidRDefault="00896162" w:rsidP="00896162">
                          <w:pPr>
                            <w:pStyle w:val="Zhlav"/>
                          </w:pPr>
                          <w:r w:rsidRPr="006B3241">
                            <w:t>Odbor</w:t>
                          </w:r>
                          <w:r w:rsidR="00CE618E">
                            <w:t xml:space="preserve"> personální a státní služby</w:t>
                          </w:r>
                          <w:r w:rsidRPr="006B3241">
                            <w:t xml:space="preserve"> </w:t>
                          </w:r>
                        </w:p>
                        <w:p w14:paraId="6B6D2F71" w14:textId="548BE4B3" w:rsidR="00896162" w:rsidRPr="006B3241" w:rsidRDefault="00896162" w:rsidP="00896162">
                          <w:pPr>
                            <w:pStyle w:val="Zhlav"/>
                          </w:pPr>
                          <w:r w:rsidRPr="006B3241">
                            <w:t>Oddělení</w:t>
                          </w:r>
                          <w:r w:rsidR="00CE618E">
                            <w:t xml:space="preserve"> </w:t>
                          </w:r>
                          <w:r w:rsidR="009111AC">
                            <w:t>státní služby</w:t>
                          </w:r>
                          <w:r w:rsidRPr="006B3241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19D2C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70.35pt;margin-top:-1.9pt;width:283.05pt;height:72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" filled="f" stroked="f">
              <v:textbox>
                <w:txbxContent>
                  <w:p w14:paraId="79A07403" w14:textId="47F2F405" w:rsidR="00896162" w:rsidRPr="006B3241" w:rsidRDefault="00896162" w:rsidP="00896162">
                    <w:pPr>
                      <w:pStyle w:val="Zhlav"/>
                    </w:pPr>
                    <w:r w:rsidRPr="006B3241">
                      <w:t>Sekce</w:t>
                    </w:r>
                    <w:r w:rsidR="00CE618E">
                      <w:t xml:space="preserve"> státního tajemníka</w:t>
                    </w:r>
                    <w:r w:rsidRPr="006B3241">
                      <w:t xml:space="preserve"> </w:t>
                    </w:r>
                  </w:p>
                  <w:p w14:paraId="1B8F81A4" w14:textId="4CE5CABC" w:rsidR="00896162" w:rsidRPr="006B3241" w:rsidRDefault="00896162" w:rsidP="00896162">
                    <w:pPr>
                      <w:pStyle w:val="Zhlav"/>
                    </w:pPr>
                    <w:r w:rsidRPr="006B3241">
                      <w:t>Odbor</w:t>
                    </w:r>
                    <w:r w:rsidR="00CE618E">
                      <w:t xml:space="preserve"> personální a státní služby</w:t>
                    </w:r>
                    <w:r w:rsidRPr="006B3241">
                      <w:t xml:space="preserve"> </w:t>
                    </w:r>
                  </w:p>
                  <w:p w14:paraId="6B6D2F71" w14:textId="548BE4B3" w:rsidR="00896162" w:rsidRPr="006B3241" w:rsidRDefault="00896162" w:rsidP="00896162">
                    <w:pPr>
                      <w:pStyle w:val="Zhlav"/>
                    </w:pPr>
                    <w:r w:rsidRPr="006B3241">
                      <w:t>Oddělení</w:t>
                    </w:r>
                    <w:r w:rsidR="00CE618E">
                      <w:t xml:space="preserve"> </w:t>
                    </w:r>
                    <w:r w:rsidR="009111AC">
                      <w:t>státní služby</w:t>
                    </w:r>
                    <w:r w:rsidRPr="006B3241"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368E">
      <w:rPr>
        <w:noProof/>
      </w:rPr>
      <w:drawing>
        <wp:anchor distT="0" distB="0" distL="114300" distR="114300" simplePos="0" relativeHeight="251659264" behindDoc="1" locked="1" layoutInCell="1" allowOverlap="1" wp14:anchorId="283C90DB" wp14:editId="2DE8B431">
          <wp:simplePos x="0" y="0"/>
          <wp:positionH relativeFrom="page">
            <wp:posOffset>540385</wp:posOffset>
          </wp:positionH>
          <wp:positionV relativeFrom="page">
            <wp:posOffset>360045</wp:posOffset>
          </wp:positionV>
          <wp:extent cx="1771200" cy="792000"/>
          <wp:effectExtent l="0" t="0" r="635" b="8255"/>
          <wp:wrapNone/>
          <wp:docPr id="2045622990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0681" name="Obrázek 1" descr="Obsah obrázku text, Písmo, snímek obrazovky, Grafika&#10;&#10;Obsah generovaný pomocí AI může být nesprávný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7DA">
      <w:rPr>
        <w:noProof/>
        <w:color w:val="000000" w:themeColor="text1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C403" w14:textId="77777777" w:rsidR="007B78F6" w:rsidRDefault="006B3241" w:rsidP="006B3241">
    <w:pPr>
      <w:pStyle w:val="Zhlav"/>
    </w:pPr>
    <w:r>
      <w:rPr>
        <w:noProof/>
      </w:rPr>
      <w:drawing>
        <wp:anchor distT="0" distB="0" distL="114300" distR="114300" simplePos="0" relativeHeight="251658239" behindDoc="0" locked="0" layoutInCell="1" allowOverlap="1" wp14:anchorId="76B2D142" wp14:editId="6666021D">
          <wp:simplePos x="0" y="0"/>
          <wp:positionH relativeFrom="page">
            <wp:posOffset>540385</wp:posOffset>
          </wp:positionH>
          <wp:positionV relativeFrom="page">
            <wp:posOffset>360045</wp:posOffset>
          </wp:positionV>
          <wp:extent cx="1771200" cy="792000"/>
          <wp:effectExtent l="0" t="0" r="635" b="8255"/>
          <wp:wrapNone/>
          <wp:docPr id="2140784200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035060" name="Obrázek 1" descr="Obsah obrázku text, Písmo, snímek obrazovky, Grafika&#10;&#10;Obsah generovaný pomocí AI může být nesprávný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8F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13ABC9" wp14:editId="186573BF">
              <wp:simplePos x="0" y="0"/>
              <wp:positionH relativeFrom="column">
                <wp:posOffset>2138045</wp:posOffset>
              </wp:positionH>
              <wp:positionV relativeFrom="paragraph">
                <wp:posOffset>-18415</wp:posOffset>
              </wp:positionV>
              <wp:extent cx="3594735" cy="9220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51165" w14:textId="77777777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 xml:space="preserve">Sekce </w:t>
                          </w:r>
                        </w:p>
                        <w:p w14:paraId="08593E70" w14:textId="77777777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 xml:space="preserve">Odbor </w:t>
                          </w:r>
                        </w:p>
                        <w:p w14:paraId="62BD13FF" w14:textId="77777777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 xml:space="preserve">Oddělení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3ABC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68.35pt;margin-top:-1.45pt;width:283.05pt;height:7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" filled="f" stroked="f">
              <v:textbox>
                <w:txbxContent>
                  <w:p w14:paraId="68651165" w14:textId="77777777" w:rsidR="007B78F6" w:rsidRPr="006B3241" w:rsidRDefault="009D3E0F" w:rsidP="006B3241">
                    <w:pPr>
                      <w:pStyle w:val="Zhlav"/>
                    </w:pPr>
                    <w:r w:rsidRPr="006B3241">
                      <w:t xml:space="preserve">Sekce </w:t>
                    </w:r>
                  </w:p>
                  <w:p w14:paraId="08593E70" w14:textId="77777777" w:rsidR="007B78F6" w:rsidRPr="006B3241" w:rsidRDefault="009D3E0F" w:rsidP="006B3241">
                    <w:pPr>
                      <w:pStyle w:val="Zhlav"/>
                    </w:pPr>
                    <w:r w:rsidRPr="006B3241">
                      <w:t xml:space="preserve">Odbor </w:t>
                    </w:r>
                  </w:p>
                  <w:p w14:paraId="62BD13FF" w14:textId="77777777" w:rsidR="007B78F6" w:rsidRPr="006B3241" w:rsidRDefault="009D3E0F" w:rsidP="006B3241">
                    <w:pPr>
                      <w:pStyle w:val="Zhlav"/>
                    </w:pPr>
                    <w:r w:rsidRPr="006B3241">
                      <w:t xml:space="preserve">Oddělení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7A35"/>
    <w:multiLevelType w:val="hybridMultilevel"/>
    <w:tmpl w:val="4D529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681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2997A04"/>
    <w:multiLevelType w:val="hybridMultilevel"/>
    <w:tmpl w:val="38D23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D42E9"/>
    <w:multiLevelType w:val="hybridMultilevel"/>
    <w:tmpl w:val="4EA22110"/>
    <w:lvl w:ilvl="0" w:tplc="C1DA633A">
      <w:start w:val="1"/>
      <w:numFmt w:val="lowerLetter"/>
      <w:pStyle w:val="pismenaodrazky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74ADD"/>
    <w:multiLevelType w:val="hybridMultilevel"/>
    <w:tmpl w:val="7ADCC008"/>
    <w:lvl w:ilvl="0" w:tplc="603C662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F607B5"/>
    <w:multiLevelType w:val="hybridMultilevel"/>
    <w:tmpl w:val="308E1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6960494"/>
    <w:multiLevelType w:val="multilevel"/>
    <w:tmpl w:val="3BE66384"/>
    <w:numStyleLink w:val="Stylseznamu-odrky"/>
  </w:abstractNum>
  <w:abstractNum w:abstractNumId="9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A0416F6"/>
    <w:multiLevelType w:val="multilevel"/>
    <w:tmpl w:val="71F64864"/>
    <w:lvl w:ilvl="0">
      <w:start w:val="1"/>
      <w:numFmt w:val="bullet"/>
      <w:pStyle w:val="JVSOdrka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pStyle w:val="odrazky2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F397BA4"/>
    <w:multiLevelType w:val="multilevel"/>
    <w:tmpl w:val="599C2AC6"/>
    <w:numStyleLink w:val="Stylseznamu-nadpisyslovan"/>
  </w:abstractNum>
  <w:abstractNum w:abstractNumId="15" w15:restartNumberingAfterBreak="0">
    <w:nsid w:val="7FEA1AE5"/>
    <w:multiLevelType w:val="hybridMultilevel"/>
    <w:tmpl w:val="EE8AE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04243697">
    <w:abstractNumId w:val="9"/>
  </w:num>
  <w:num w:numId="2" w16cid:durableId="2111312322">
    <w:abstractNumId w:val="1"/>
  </w:num>
  <w:num w:numId="3" w16cid:durableId="1445079522">
    <w:abstractNumId w:val="12"/>
  </w:num>
  <w:num w:numId="4" w16cid:durableId="831679160">
    <w:abstractNumId w:val="8"/>
    <w:lvlOverride w:ilvl="0">
      <w:lvl w:ilvl="0">
        <w:start w:val="1"/>
        <w:numFmt w:val="bullet"/>
        <w:pStyle w:val="Odrka1"/>
        <w:lvlText w:val="■"/>
        <w:lvlJc w:val="left"/>
        <w:pPr>
          <w:ind w:left="227" w:hanging="227"/>
        </w:pPr>
        <w:rPr>
          <w:color w:val="00469B"/>
        </w:rPr>
      </w:lvl>
    </w:lvlOverride>
    <w:lvlOverride w:ilvl="1">
      <w:lvl w:ilvl="1">
        <w:start w:val="1"/>
        <w:numFmt w:val="bullet"/>
        <w:pStyle w:val="Odrka2"/>
        <w:lvlText w:val="▪"/>
        <w:lvlJc w:val="left"/>
        <w:pPr>
          <w:tabs>
            <w:tab w:val="num" w:pos="1418"/>
          </w:tabs>
          <w:ind w:left="907" w:hanging="198"/>
        </w:pPr>
        <w:rPr>
          <w:rFonts w:ascii="Arial" w:hAnsi="Arial" w:hint="default"/>
          <w:color w:val="00469B"/>
        </w:rPr>
      </w:lvl>
    </w:lvlOverride>
    <w:lvlOverride w:ilvl="2">
      <w:lvl w:ilvl="2">
        <w:start w:val="1"/>
        <w:numFmt w:val="bullet"/>
        <w:pStyle w:val="Odrka3"/>
        <w:lvlText w:val="■"/>
        <w:lvlJc w:val="left"/>
        <w:pPr>
          <w:tabs>
            <w:tab w:val="num" w:pos="2126"/>
          </w:tabs>
          <w:ind w:left="1644" w:hanging="226"/>
        </w:pPr>
        <w:rPr>
          <w:rFonts w:ascii="Arial" w:hAnsi="Arial" w:hint="default"/>
          <w:color w:val="9EC8E9"/>
        </w:rPr>
      </w:lvl>
    </w:lvlOverride>
    <w:lvlOverride w:ilvl="3">
      <w:lvl w:ilvl="3">
        <w:start w:val="1"/>
        <w:numFmt w:val="bullet"/>
        <w:pStyle w:val="Odrka4"/>
        <w:lvlText w:val="▪"/>
        <w:lvlJc w:val="left"/>
        <w:pPr>
          <w:tabs>
            <w:tab w:val="num" w:pos="2835"/>
          </w:tabs>
          <w:ind w:left="2325" w:hanging="199"/>
        </w:pPr>
        <w:rPr>
          <w:color w:val="9EC8E9"/>
        </w:rPr>
      </w:lvl>
    </w:lvlOverride>
  </w:num>
  <w:num w:numId="5" w16cid:durableId="374815673">
    <w:abstractNumId w:val="13"/>
  </w:num>
  <w:num w:numId="6" w16cid:durableId="80033043">
    <w:abstractNumId w:val="6"/>
  </w:num>
  <w:num w:numId="7" w16cid:durableId="1305431965">
    <w:abstractNumId w:val="10"/>
  </w:num>
  <w:num w:numId="8" w16cid:durableId="625936812">
    <w:abstractNumId w:val="3"/>
  </w:num>
  <w:num w:numId="9" w16cid:durableId="1399940194">
    <w:abstractNumId w:val="3"/>
    <w:lvlOverride w:ilvl="0">
      <w:startOverride w:val="1"/>
    </w:lvlOverride>
  </w:num>
  <w:num w:numId="10" w16cid:durableId="2095276874">
    <w:abstractNumId w:val="3"/>
    <w:lvlOverride w:ilvl="0">
      <w:startOverride w:val="1"/>
    </w:lvlOverride>
  </w:num>
  <w:num w:numId="11" w16cid:durableId="1574774853">
    <w:abstractNumId w:val="3"/>
    <w:lvlOverride w:ilvl="0">
      <w:startOverride w:val="1"/>
    </w:lvlOverride>
  </w:num>
  <w:num w:numId="12" w16cid:durableId="178543309">
    <w:abstractNumId w:val="3"/>
    <w:lvlOverride w:ilvl="0">
      <w:startOverride w:val="1"/>
    </w:lvlOverride>
  </w:num>
  <w:num w:numId="13" w16cid:durableId="583808283">
    <w:abstractNumId w:val="3"/>
    <w:lvlOverride w:ilvl="0">
      <w:startOverride w:val="1"/>
    </w:lvlOverride>
  </w:num>
  <w:num w:numId="14" w16cid:durableId="1207451045">
    <w:abstractNumId w:val="3"/>
    <w:lvlOverride w:ilvl="0">
      <w:startOverride w:val="1"/>
    </w:lvlOverride>
  </w:num>
  <w:num w:numId="15" w16cid:durableId="2066221291">
    <w:abstractNumId w:val="3"/>
    <w:lvlOverride w:ilvl="0">
      <w:startOverride w:val="1"/>
    </w:lvlOverride>
  </w:num>
  <w:num w:numId="16" w16cid:durableId="479200824">
    <w:abstractNumId w:val="3"/>
    <w:lvlOverride w:ilvl="0">
      <w:startOverride w:val="1"/>
    </w:lvlOverride>
  </w:num>
  <w:num w:numId="17" w16cid:durableId="674304396">
    <w:abstractNumId w:val="7"/>
  </w:num>
  <w:num w:numId="18" w16cid:durableId="1339186929">
    <w:abstractNumId w:val="14"/>
  </w:num>
  <w:num w:numId="19" w16cid:durableId="1737124859">
    <w:abstractNumId w:val="11"/>
  </w:num>
  <w:num w:numId="20" w16cid:durableId="858546732">
    <w:abstractNumId w:val="5"/>
  </w:num>
  <w:num w:numId="21" w16cid:durableId="1030451829">
    <w:abstractNumId w:val="2"/>
  </w:num>
  <w:num w:numId="22" w16cid:durableId="824513608">
    <w:abstractNumId w:val="0"/>
  </w:num>
  <w:num w:numId="23" w16cid:durableId="1196505859">
    <w:abstractNumId w:val="15"/>
  </w:num>
  <w:num w:numId="24" w16cid:durableId="1455980321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49"/>
    <w:rsid w:val="000106FE"/>
    <w:rsid w:val="000120B4"/>
    <w:rsid w:val="0002560E"/>
    <w:rsid w:val="00031A07"/>
    <w:rsid w:val="00031CCD"/>
    <w:rsid w:val="00032CCE"/>
    <w:rsid w:val="00032D90"/>
    <w:rsid w:val="00035F16"/>
    <w:rsid w:val="00037F33"/>
    <w:rsid w:val="00043335"/>
    <w:rsid w:val="00052BF8"/>
    <w:rsid w:val="00054020"/>
    <w:rsid w:val="00054392"/>
    <w:rsid w:val="0005510C"/>
    <w:rsid w:val="00062E63"/>
    <w:rsid w:val="000677DA"/>
    <w:rsid w:val="00071BB8"/>
    <w:rsid w:val="00071F0F"/>
    <w:rsid w:val="00083A55"/>
    <w:rsid w:val="00085436"/>
    <w:rsid w:val="00093800"/>
    <w:rsid w:val="000944CC"/>
    <w:rsid w:val="00095CE8"/>
    <w:rsid w:val="000968A9"/>
    <w:rsid w:val="000A17D4"/>
    <w:rsid w:val="000A1D68"/>
    <w:rsid w:val="000A2BFA"/>
    <w:rsid w:val="000B0958"/>
    <w:rsid w:val="000B1210"/>
    <w:rsid w:val="000B4EC8"/>
    <w:rsid w:val="000B4F0B"/>
    <w:rsid w:val="000C11F2"/>
    <w:rsid w:val="000C2452"/>
    <w:rsid w:val="000C67FA"/>
    <w:rsid w:val="000C68F4"/>
    <w:rsid w:val="000D2954"/>
    <w:rsid w:val="000D78F9"/>
    <w:rsid w:val="000E00C3"/>
    <w:rsid w:val="000E3099"/>
    <w:rsid w:val="000E5BD0"/>
    <w:rsid w:val="000F141D"/>
    <w:rsid w:val="000F4173"/>
    <w:rsid w:val="000F5A54"/>
    <w:rsid w:val="00102994"/>
    <w:rsid w:val="00116779"/>
    <w:rsid w:val="00116B62"/>
    <w:rsid w:val="00132C1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12FE"/>
    <w:rsid w:val="00164790"/>
    <w:rsid w:val="001712FE"/>
    <w:rsid w:val="00171B3E"/>
    <w:rsid w:val="00175680"/>
    <w:rsid w:val="001834AF"/>
    <w:rsid w:val="001909FA"/>
    <w:rsid w:val="001945CD"/>
    <w:rsid w:val="001952F7"/>
    <w:rsid w:val="001A6040"/>
    <w:rsid w:val="001A7E81"/>
    <w:rsid w:val="001B5127"/>
    <w:rsid w:val="001C08FD"/>
    <w:rsid w:val="001C2998"/>
    <w:rsid w:val="001D3593"/>
    <w:rsid w:val="001D719A"/>
    <w:rsid w:val="001E1B82"/>
    <w:rsid w:val="001E3E07"/>
    <w:rsid w:val="001E417F"/>
    <w:rsid w:val="001E513B"/>
    <w:rsid w:val="001E691A"/>
    <w:rsid w:val="001F493F"/>
    <w:rsid w:val="001F546C"/>
    <w:rsid w:val="002000F6"/>
    <w:rsid w:val="002013B0"/>
    <w:rsid w:val="0020241E"/>
    <w:rsid w:val="00213568"/>
    <w:rsid w:val="0021409C"/>
    <w:rsid w:val="0021419F"/>
    <w:rsid w:val="0021587D"/>
    <w:rsid w:val="00215EC8"/>
    <w:rsid w:val="00216463"/>
    <w:rsid w:val="00222610"/>
    <w:rsid w:val="002234D1"/>
    <w:rsid w:val="00224DFB"/>
    <w:rsid w:val="00227B90"/>
    <w:rsid w:val="00233791"/>
    <w:rsid w:val="002363CA"/>
    <w:rsid w:val="0024157E"/>
    <w:rsid w:val="00244173"/>
    <w:rsid w:val="00246453"/>
    <w:rsid w:val="0024676C"/>
    <w:rsid w:val="00252AF9"/>
    <w:rsid w:val="00260DCA"/>
    <w:rsid w:val="00264D41"/>
    <w:rsid w:val="00275B42"/>
    <w:rsid w:val="00280346"/>
    <w:rsid w:val="00280D21"/>
    <w:rsid w:val="00280DC1"/>
    <w:rsid w:val="0028101B"/>
    <w:rsid w:val="002826B4"/>
    <w:rsid w:val="00293F29"/>
    <w:rsid w:val="00294A2E"/>
    <w:rsid w:val="0029648C"/>
    <w:rsid w:val="00297C33"/>
    <w:rsid w:val="002A4A99"/>
    <w:rsid w:val="002B30B4"/>
    <w:rsid w:val="002C02E4"/>
    <w:rsid w:val="002C2839"/>
    <w:rsid w:val="002C5B2D"/>
    <w:rsid w:val="002D0C9B"/>
    <w:rsid w:val="002D11B9"/>
    <w:rsid w:val="002D6023"/>
    <w:rsid w:val="002D796B"/>
    <w:rsid w:val="002E08D3"/>
    <w:rsid w:val="002E38B5"/>
    <w:rsid w:val="002F4929"/>
    <w:rsid w:val="002F7004"/>
    <w:rsid w:val="002F7198"/>
    <w:rsid w:val="0030061B"/>
    <w:rsid w:val="00302240"/>
    <w:rsid w:val="00303A0E"/>
    <w:rsid w:val="0030545E"/>
    <w:rsid w:val="00312BF2"/>
    <w:rsid w:val="00312C2B"/>
    <w:rsid w:val="003176AF"/>
    <w:rsid w:val="003206E7"/>
    <w:rsid w:val="003208E6"/>
    <w:rsid w:val="0032285E"/>
    <w:rsid w:val="00334DD0"/>
    <w:rsid w:val="003351B8"/>
    <w:rsid w:val="003540FA"/>
    <w:rsid w:val="00356332"/>
    <w:rsid w:val="00361097"/>
    <w:rsid w:val="00363815"/>
    <w:rsid w:val="00363AB8"/>
    <w:rsid w:val="003654CD"/>
    <w:rsid w:val="00370110"/>
    <w:rsid w:val="0037250F"/>
    <w:rsid w:val="00372598"/>
    <w:rsid w:val="003820D6"/>
    <w:rsid w:val="00384920"/>
    <w:rsid w:val="00392F53"/>
    <w:rsid w:val="00393EC0"/>
    <w:rsid w:val="003A1DA4"/>
    <w:rsid w:val="003A2A49"/>
    <w:rsid w:val="003A3966"/>
    <w:rsid w:val="003A67B6"/>
    <w:rsid w:val="003A7E6A"/>
    <w:rsid w:val="003B3D09"/>
    <w:rsid w:val="003B3EE2"/>
    <w:rsid w:val="003B742B"/>
    <w:rsid w:val="003C027F"/>
    <w:rsid w:val="003C3F6A"/>
    <w:rsid w:val="003C5BB9"/>
    <w:rsid w:val="003C6B04"/>
    <w:rsid w:val="003D639F"/>
    <w:rsid w:val="003E0572"/>
    <w:rsid w:val="003E3910"/>
    <w:rsid w:val="003E4F1E"/>
    <w:rsid w:val="003E6369"/>
    <w:rsid w:val="003E6F7A"/>
    <w:rsid w:val="003F2A3C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35D7"/>
    <w:rsid w:val="00426C60"/>
    <w:rsid w:val="00427375"/>
    <w:rsid w:val="00430BB6"/>
    <w:rsid w:val="00433E54"/>
    <w:rsid w:val="00436EC2"/>
    <w:rsid w:val="00450156"/>
    <w:rsid w:val="004543A3"/>
    <w:rsid w:val="00454C4A"/>
    <w:rsid w:val="00454DC7"/>
    <w:rsid w:val="004573FA"/>
    <w:rsid w:val="004607B2"/>
    <w:rsid w:val="00463047"/>
    <w:rsid w:val="004653B0"/>
    <w:rsid w:val="0046727D"/>
    <w:rsid w:val="004723B2"/>
    <w:rsid w:val="00483F5E"/>
    <w:rsid w:val="00487EF7"/>
    <w:rsid w:val="00493ED9"/>
    <w:rsid w:val="004977D7"/>
    <w:rsid w:val="00497BDB"/>
    <w:rsid w:val="004A01A7"/>
    <w:rsid w:val="004A0406"/>
    <w:rsid w:val="004A09C5"/>
    <w:rsid w:val="004A38DD"/>
    <w:rsid w:val="004B0A49"/>
    <w:rsid w:val="004B4A94"/>
    <w:rsid w:val="004C1DB9"/>
    <w:rsid w:val="004C46B7"/>
    <w:rsid w:val="004C7182"/>
    <w:rsid w:val="004C76D4"/>
    <w:rsid w:val="004C7DCA"/>
    <w:rsid w:val="004E5C26"/>
    <w:rsid w:val="004E747A"/>
    <w:rsid w:val="004E75EB"/>
    <w:rsid w:val="004E7E0E"/>
    <w:rsid w:val="004F08C8"/>
    <w:rsid w:val="00500A63"/>
    <w:rsid w:val="00506407"/>
    <w:rsid w:val="00520820"/>
    <w:rsid w:val="00521746"/>
    <w:rsid w:val="0052542F"/>
    <w:rsid w:val="005335AA"/>
    <w:rsid w:val="00534403"/>
    <w:rsid w:val="00535D54"/>
    <w:rsid w:val="005427AC"/>
    <w:rsid w:val="00542A56"/>
    <w:rsid w:val="00542CA8"/>
    <w:rsid w:val="005467EC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6170"/>
    <w:rsid w:val="00575B63"/>
    <w:rsid w:val="005801BB"/>
    <w:rsid w:val="00582754"/>
    <w:rsid w:val="005865A4"/>
    <w:rsid w:val="00586756"/>
    <w:rsid w:val="0058729F"/>
    <w:rsid w:val="005905CE"/>
    <w:rsid w:val="00590B07"/>
    <w:rsid w:val="00592033"/>
    <w:rsid w:val="005970F5"/>
    <w:rsid w:val="005A012C"/>
    <w:rsid w:val="005A1C2E"/>
    <w:rsid w:val="005A4EC9"/>
    <w:rsid w:val="005A5931"/>
    <w:rsid w:val="005A60C3"/>
    <w:rsid w:val="005A638D"/>
    <w:rsid w:val="005A72CF"/>
    <w:rsid w:val="005A7E78"/>
    <w:rsid w:val="005B2620"/>
    <w:rsid w:val="005B474E"/>
    <w:rsid w:val="005C14EB"/>
    <w:rsid w:val="005C29C9"/>
    <w:rsid w:val="005C6A97"/>
    <w:rsid w:val="005E4959"/>
    <w:rsid w:val="005F0CCD"/>
    <w:rsid w:val="0060053C"/>
    <w:rsid w:val="00601DFE"/>
    <w:rsid w:val="006028FD"/>
    <w:rsid w:val="00604C3E"/>
    <w:rsid w:val="006051FE"/>
    <w:rsid w:val="00606CF5"/>
    <w:rsid w:val="0060703A"/>
    <w:rsid w:val="00607675"/>
    <w:rsid w:val="006120D2"/>
    <w:rsid w:val="00626A46"/>
    <w:rsid w:val="00626A74"/>
    <w:rsid w:val="0062750B"/>
    <w:rsid w:val="00634224"/>
    <w:rsid w:val="00634E04"/>
    <w:rsid w:val="00637E8B"/>
    <w:rsid w:val="00640E73"/>
    <w:rsid w:val="0064237D"/>
    <w:rsid w:val="00644B1A"/>
    <w:rsid w:val="00647757"/>
    <w:rsid w:val="00650D3D"/>
    <w:rsid w:val="00662153"/>
    <w:rsid w:val="00666D56"/>
    <w:rsid w:val="0067042F"/>
    <w:rsid w:val="0067267F"/>
    <w:rsid w:val="006765F1"/>
    <w:rsid w:val="0067665B"/>
    <w:rsid w:val="00686E3A"/>
    <w:rsid w:val="0069631F"/>
    <w:rsid w:val="006A2455"/>
    <w:rsid w:val="006A4122"/>
    <w:rsid w:val="006A4763"/>
    <w:rsid w:val="006B1B4F"/>
    <w:rsid w:val="006B3241"/>
    <w:rsid w:val="006B3A87"/>
    <w:rsid w:val="006C0860"/>
    <w:rsid w:val="006C1B90"/>
    <w:rsid w:val="006C1BB4"/>
    <w:rsid w:val="006D584C"/>
    <w:rsid w:val="006E4FF5"/>
    <w:rsid w:val="006E5C84"/>
    <w:rsid w:val="006E7273"/>
    <w:rsid w:val="006F4755"/>
    <w:rsid w:val="006F51DB"/>
    <w:rsid w:val="006F56E0"/>
    <w:rsid w:val="006F71B9"/>
    <w:rsid w:val="00702BED"/>
    <w:rsid w:val="007049E6"/>
    <w:rsid w:val="00713213"/>
    <w:rsid w:val="007141CA"/>
    <w:rsid w:val="0071455E"/>
    <w:rsid w:val="00716F0E"/>
    <w:rsid w:val="00724E67"/>
    <w:rsid w:val="0073040F"/>
    <w:rsid w:val="007310DB"/>
    <w:rsid w:val="007371E0"/>
    <w:rsid w:val="00737341"/>
    <w:rsid w:val="00737ECF"/>
    <w:rsid w:val="00743E85"/>
    <w:rsid w:val="007557B1"/>
    <w:rsid w:val="007568D9"/>
    <w:rsid w:val="00757EA3"/>
    <w:rsid w:val="00765263"/>
    <w:rsid w:val="007853C1"/>
    <w:rsid w:val="00787190"/>
    <w:rsid w:val="0079555A"/>
    <w:rsid w:val="00797FE3"/>
    <w:rsid w:val="007A0883"/>
    <w:rsid w:val="007B2CE1"/>
    <w:rsid w:val="007B3010"/>
    <w:rsid w:val="007B3326"/>
    <w:rsid w:val="007B78F6"/>
    <w:rsid w:val="007C306C"/>
    <w:rsid w:val="007D6A0E"/>
    <w:rsid w:val="007D6F07"/>
    <w:rsid w:val="007E475B"/>
    <w:rsid w:val="007F00E6"/>
    <w:rsid w:val="007F1BD7"/>
    <w:rsid w:val="007F3118"/>
    <w:rsid w:val="008055C3"/>
    <w:rsid w:val="00810915"/>
    <w:rsid w:val="008126EE"/>
    <w:rsid w:val="008230D7"/>
    <w:rsid w:val="008249C6"/>
    <w:rsid w:val="0082574C"/>
    <w:rsid w:val="00830F85"/>
    <w:rsid w:val="0083341A"/>
    <w:rsid w:val="00833DAF"/>
    <w:rsid w:val="00834A49"/>
    <w:rsid w:val="00837E45"/>
    <w:rsid w:val="0084277E"/>
    <w:rsid w:val="00851074"/>
    <w:rsid w:val="008541DA"/>
    <w:rsid w:val="00870D3E"/>
    <w:rsid w:val="008717DB"/>
    <w:rsid w:val="00873769"/>
    <w:rsid w:val="008748F2"/>
    <w:rsid w:val="00877CF1"/>
    <w:rsid w:val="00884306"/>
    <w:rsid w:val="00887FC6"/>
    <w:rsid w:val="008923C9"/>
    <w:rsid w:val="008943BC"/>
    <w:rsid w:val="00896162"/>
    <w:rsid w:val="008A030F"/>
    <w:rsid w:val="008A4895"/>
    <w:rsid w:val="008A675E"/>
    <w:rsid w:val="008A6A62"/>
    <w:rsid w:val="008B0E87"/>
    <w:rsid w:val="008B1242"/>
    <w:rsid w:val="008B59FF"/>
    <w:rsid w:val="008B6F67"/>
    <w:rsid w:val="008C258C"/>
    <w:rsid w:val="008C4A49"/>
    <w:rsid w:val="008D0871"/>
    <w:rsid w:val="008D3B1D"/>
    <w:rsid w:val="008D405D"/>
    <w:rsid w:val="008D5575"/>
    <w:rsid w:val="008D7446"/>
    <w:rsid w:val="008E0F4E"/>
    <w:rsid w:val="008E7E5B"/>
    <w:rsid w:val="008F01B2"/>
    <w:rsid w:val="008F125B"/>
    <w:rsid w:val="008F533C"/>
    <w:rsid w:val="00901CB0"/>
    <w:rsid w:val="009035DE"/>
    <w:rsid w:val="009111AC"/>
    <w:rsid w:val="009149E6"/>
    <w:rsid w:val="00916E60"/>
    <w:rsid w:val="00917C90"/>
    <w:rsid w:val="00945FB9"/>
    <w:rsid w:val="009475A7"/>
    <w:rsid w:val="0095071D"/>
    <w:rsid w:val="00950C8B"/>
    <w:rsid w:val="00951930"/>
    <w:rsid w:val="009610E2"/>
    <w:rsid w:val="0096469E"/>
    <w:rsid w:val="0097303D"/>
    <w:rsid w:val="00974CB5"/>
    <w:rsid w:val="00974CE1"/>
    <w:rsid w:val="00984352"/>
    <w:rsid w:val="00985819"/>
    <w:rsid w:val="009A389D"/>
    <w:rsid w:val="009B032C"/>
    <w:rsid w:val="009B0804"/>
    <w:rsid w:val="009B0E77"/>
    <w:rsid w:val="009B3A39"/>
    <w:rsid w:val="009C081A"/>
    <w:rsid w:val="009C0BC3"/>
    <w:rsid w:val="009C31A6"/>
    <w:rsid w:val="009D2497"/>
    <w:rsid w:val="009D2D15"/>
    <w:rsid w:val="009D3E0F"/>
    <w:rsid w:val="009D72AA"/>
    <w:rsid w:val="009E4B81"/>
    <w:rsid w:val="009E7E86"/>
    <w:rsid w:val="009F24A0"/>
    <w:rsid w:val="009F3E9D"/>
    <w:rsid w:val="00A0133E"/>
    <w:rsid w:val="00A025B6"/>
    <w:rsid w:val="00A15A28"/>
    <w:rsid w:val="00A175EF"/>
    <w:rsid w:val="00A22FDF"/>
    <w:rsid w:val="00A26D8C"/>
    <w:rsid w:val="00A274A1"/>
    <w:rsid w:val="00A3283F"/>
    <w:rsid w:val="00A352F0"/>
    <w:rsid w:val="00A36157"/>
    <w:rsid w:val="00A47859"/>
    <w:rsid w:val="00A52C4D"/>
    <w:rsid w:val="00A55A71"/>
    <w:rsid w:val="00A77979"/>
    <w:rsid w:val="00A851CE"/>
    <w:rsid w:val="00A91166"/>
    <w:rsid w:val="00A91452"/>
    <w:rsid w:val="00A92A3B"/>
    <w:rsid w:val="00A95D0B"/>
    <w:rsid w:val="00AA0C58"/>
    <w:rsid w:val="00AA1883"/>
    <w:rsid w:val="00AA18C3"/>
    <w:rsid w:val="00AA43C7"/>
    <w:rsid w:val="00AB024A"/>
    <w:rsid w:val="00AB4AB7"/>
    <w:rsid w:val="00AB4BE7"/>
    <w:rsid w:val="00AB5479"/>
    <w:rsid w:val="00AB7649"/>
    <w:rsid w:val="00AC0BF4"/>
    <w:rsid w:val="00AC3C88"/>
    <w:rsid w:val="00AD3FC3"/>
    <w:rsid w:val="00AD40DD"/>
    <w:rsid w:val="00AE1317"/>
    <w:rsid w:val="00AE1D10"/>
    <w:rsid w:val="00AE386A"/>
    <w:rsid w:val="00AE6440"/>
    <w:rsid w:val="00AF06B0"/>
    <w:rsid w:val="00AF3319"/>
    <w:rsid w:val="00AF333C"/>
    <w:rsid w:val="00AF39AC"/>
    <w:rsid w:val="00AF6AC9"/>
    <w:rsid w:val="00AF6E9E"/>
    <w:rsid w:val="00AF6FB8"/>
    <w:rsid w:val="00B0330A"/>
    <w:rsid w:val="00B03E5B"/>
    <w:rsid w:val="00B07208"/>
    <w:rsid w:val="00B2195A"/>
    <w:rsid w:val="00B31BB1"/>
    <w:rsid w:val="00B43D9B"/>
    <w:rsid w:val="00B45BAC"/>
    <w:rsid w:val="00B4708F"/>
    <w:rsid w:val="00B51C8F"/>
    <w:rsid w:val="00B532D5"/>
    <w:rsid w:val="00B602D0"/>
    <w:rsid w:val="00B62344"/>
    <w:rsid w:val="00B63B67"/>
    <w:rsid w:val="00B662B2"/>
    <w:rsid w:val="00B70022"/>
    <w:rsid w:val="00B7165F"/>
    <w:rsid w:val="00B733E5"/>
    <w:rsid w:val="00B743E6"/>
    <w:rsid w:val="00B759AD"/>
    <w:rsid w:val="00B7703C"/>
    <w:rsid w:val="00B8724F"/>
    <w:rsid w:val="00B87EE4"/>
    <w:rsid w:val="00B90BD8"/>
    <w:rsid w:val="00B96F18"/>
    <w:rsid w:val="00BA4394"/>
    <w:rsid w:val="00BA64C3"/>
    <w:rsid w:val="00BA6934"/>
    <w:rsid w:val="00BB19E1"/>
    <w:rsid w:val="00BB2466"/>
    <w:rsid w:val="00BB2B9A"/>
    <w:rsid w:val="00BB6195"/>
    <w:rsid w:val="00BB6635"/>
    <w:rsid w:val="00BC23FF"/>
    <w:rsid w:val="00BC5C99"/>
    <w:rsid w:val="00BD27B2"/>
    <w:rsid w:val="00BD5105"/>
    <w:rsid w:val="00BE0ABF"/>
    <w:rsid w:val="00BE2E0B"/>
    <w:rsid w:val="00BE3BE4"/>
    <w:rsid w:val="00BE5550"/>
    <w:rsid w:val="00BF58C9"/>
    <w:rsid w:val="00BF5A39"/>
    <w:rsid w:val="00C044C1"/>
    <w:rsid w:val="00C06965"/>
    <w:rsid w:val="00C12B28"/>
    <w:rsid w:val="00C15C5E"/>
    <w:rsid w:val="00C17A1C"/>
    <w:rsid w:val="00C206E5"/>
    <w:rsid w:val="00C21594"/>
    <w:rsid w:val="00C240F6"/>
    <w:rsid w:val="00C27B17"/>
    <w:rsid w:val="00C311A5"/>
    <w:rsid w:val="00C336DA"/>
    <w:rsid w:val="00C33BE6"/>
    <w:rsid w:val="00C41855"/>
    <w:rsid w:val="00C4391D"/>
    <w:rsid w:val="00C45C8B"/>
    <w:rsid w:val="00C47D31"/>
    <w:rsid w:val="00C5077B"/>
    <w:rsid w:val="00C50C6B"/>
    <w:rsid w:val="00C559EC"/>
    <w:rsid w:val="00C57176"/>
    <w:rsid w:val="00C5725B"/>
    <w:rsid w:val="00C61C26"/>
    <w:rsid w:val="00C63FCE"/>
    <w:rsid w:val="00C678BE"/>
    <w:rsid w:val="00C74341"/>
    <w:rsid w:val="00C74A09"/>
    <w:rsid w:val="00C8769C"/>
    <w:rsid w:val="00C87EF8"/>
    <w:rsid w:val="00CA3ABB"/>
    <w:rsid w:val="00CB1B52"/>
    <w:rsid w:val="00CB1BF2"/>
    <w:rsid w:val="00CB1E4F"/>
    <w:rsid w:val="00CB44D1"/>
    <w:rsid w:val="00CB6B2A"/>
    <w:rsid w:val="00CC0409"/>
    <w:rsid w:val="00CC309B"/>
    <w:rsid w:val="00CC35A2"/>
    <w:rsid w:val="00CC4E1D"/>
    <w:rsid w:val="00CC61C7"/>
    <w:rsid w:val="00CC7927"/>
    <w:rsid w:val="00CD0856"/>
    <w:rsid w:val="00CD1549"/>
    <w:rsid w:val="00CD784B"/>
    <w:rsid w:val="00CE0BC6"/>
    <w:rsid w:val="00CE529C"/>
    <w:rsid w:val="00CE618E"/>
    <w:rsid w:val="00CF6697"/>
    <w:rsid w:val="00D00A39"/>
    <w:rsid w:val="00D066AA"/>
    <w:rsid w:val="00D11F76"/>
    <w:rsid w:val="00D13397"/>
    <w:rsid w:val="00D14EDA"/>
    <w:rsid w:val="00D15B3B"/>
    <w:rsid w:val="00D20AC3"/>
    <w:rsid w:val="00D42C25"/>
    <w:rsid w:val="00D50FAD"/>
    <w:rsid w:val="00D63056"/>
    <w:rsid w:val="00D63C04"/>
    <w:rsid w:val="00D70040"/>
    <w:rsid w:val="00D7143F"/>
    <w:rsid w:val="00D7295E"/>
    <w:rsid w:val="00D7381B"/>
    <w:rsid w:val="00D80CFA"/>
    <w:rsid w:val="00D81102"/>
    <w:rsid w:val="00D92CCC"/>
    <w:rsid w:val="00DA10DB"/>
    <w:rsid w:val="00DA4C3F"/>
    <w:rsid w:val="00DA65F8"/>
    <w:rsid w:val="00DA7F82"/>
    <w:rsid w:val="00DB4BCF"/>
    <w:rsid w:val="00DC04FA"/>
    <w:rsid w:val="00DC10DC"/>
    <w:rsid w:val="00DD3D93"/>
    <w:rsid w:val="00DD4E3E"/>
    <w:rsid w:val="00DD6689"/>
    <w:rsid w:val="00DE5F42"/>
    <w:rsid w:val="00DE6EDA"/>
    <w:rsid w:val="00DF3F66"/>
    <w:rsid w:val="00E1048A"/>
    <w:rsid w:val="00E12747"/>
    <w:rsid w:val="00E14659"/>
    <w:rsid w:val="00E24FEA"/>
    <w:rsid w:val="00E25EBA"/>
    <w:rsid w:val="00E34849"/>
    <w:rsid w:val="00E35171"/>
    <w:rsid w:val="00E414DB"/>
    <w:rsid w:val="00E456D4"/>
    <w:rsid w:val="00E47767"/>
    <w:rsid w:val="00E62893"/>
    <w:rsid w:val="00E62928"/>
    <w:rsid w:val="00E67257"/>
    <w:rsid w:val="00E704CC"/>
    <w:rsid w:val="00E721D1"/>
    <w:rsid w:val="00E72CDB"/>
    <w:rsid w:val="00E75F1D"/>
    <w:rsid w:val="00E8005E"/>
    <w:rsid w:val="00E803AD"/>
    <w:rsid w:val="00E80426"/>
    <w:rsid w:val="00E8736C"/>
    <w:rsid w:val="00E9571D"/>
    <w:rsid w:val="00E97455"/>
    <w:rsid w:val="00E97FB6"/>
    <w:rsid w:val="00EA0AC7"/>
    <w:rsid w:val="00EB3821"/>
    <w:rsid w:val="00EB5DA8"/>
    <w:rsid w:val="00EB6270"/>
    <w:rsid w:val="00EC2292"/>
    <w:rsid w:val="00ED6292"/>
    <w:rsid w:val="00ED72C6"/>
    <w:rsid w:val="00EF1981"/>
    <w:rsid w:val="00EF4611"/>
    <w:rsid w:val="00EF4AB4"/>
    <w:rsid w:val="00F0368E"/>
    <w:rsid w:val="00F0418D"/>
    <w:rsid w:val="00F049CC"/>
    <w:rsid w:val="00F133C6"/>
    <w:rsid w:val="00F152C4"/>
    <w:rsid w:val="00F21784"/>
    <w:rsid w:val="00F23614"/>
    <w:rsid w:val="00F26AB3"/>
    <w:rsid w:val="00F30E1E"/>
    <w:rsid w:val="00F30FA6"/>
    <w:rsid w:val="00F33472"/>
    <w:rsid w:val="00F34410"/>
    <w:rsid w:val="00F36ED9"/>
    <w:rsid w:val="00F44B2F"/>
    <w:rsid w:val="00F51E3A"/>
    <w:rsid w:val="00F536C0"/>
    <w:rsid w:val="00F562EF"/>
    <w:rsid w:val="00F57C09"/>
    <w:rsid w:val="00F668A6"/>
    <w:rsid w:val="00F70F49"/>
    <w:rsid w:val="00F71A16"/>
    <w:rsid w:val="00F7709D"/>
    <w:rsid w:val="00F82228"/>
    <w:rsid w:val="00F8302E"/>
    <w:rsid w:val="00F837DE"/>
    <w:rsid w:val="00F87CDB"/>
    <w:rsid w:val="00F912AB"/>
    <w:rsid w:val="00F918A5"/>
    <w:rsid w:val="00F91A02"/>
    <w:rsid w:val="00F91D29"/>
    <w:rsid w:val="00F95A09"/>
    <w:rsid w:val="00FA0FB3"/>
    <w:rsid w:val="00FA634C"/>
    <w:rsid w:val="00FA794D"/>
    <w:rsid w:val="00FA79CC"/>
    <w:rsid w:val="00FA7B77"/>
    <w:rsid w:val="00FB11FD"/>
    <w:rsid w:val="00FB4F1B"/>
    <w:rsid w:val="00FB57B9"/>
    <w:rsid w:val="00FC186E"/>
    <w:rsid w:val="00FC38C3"/>
    <w:rsid w:val="00FC7112"/>
    <w:rsid w:val="00FC7B4E"/>
    <w:rsid w:val="00FD5BC4"/>
    <w:rsid w:val="00FD5BEC"/>
    <w:rsid w:val="00FD5E47"/>
    <w:rsid w:val="00FD7332"/>
    <w:rsid w:val="00FE7E23"/>
    <w:rsid w:val="1AF5B0CD"/>
    <w:rsid w:val="1FF021A5"/>
    <w:rsid w:val="2B691D92"/>
    <w:rsid w:val="5B0197B2"/>
    <w:rsid w:val="5BB0EC5B"/>
    <w:rsid w:val="76898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A32CF"/>
  <w15:chartTrackingRefBased/>
  <w15:docId w15:val="{36FD4C8B-0607-4778-9139-5116CC45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5F1D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57EA3"/>
    <w:pPr>
      <w:keepNext/>
      <w:keepLines/>
      <w:suppressAutoHyphens/>
      <w:spacing w:before="320" w:after="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57EA3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aliases w:val="JVS Záhlaví,STS Záhlaví"/>
    <w:basedOn w:val="Normln"/>
    <w:link w:val="ZhlavChar"/>
    <w:uiPriority w:val="99"/>
    <w:unhideWhenUsed/>
    <w:qFormat/>
    <w:rsid w:val="006B3241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888B95"/>
    </w:rPr>
  </w:style>
  <w:style w:type="character" w:customStyle="1" w:styleId="ZhlavChar">
    <w:name w:val="Záhlaví Char"/>
    <w:aliases w:val="JVS Záhlaví Char,STS Záhlaví Char"/>
    <w:basedOn w:val="Standardnpsmoodstavce"/>
    <w:link w:val="Zhlav"/>
    <w:uiPriority w:val="99"/>
    <w:rsid w:val="006B3241"/>
    <w:rPr>
      <w:color w:val="888B95"/>
    </w:rPr>
  </w:style>
  <w:style w:type="paragraph" w:styleId="Zpat">
    <w:name w:val="footer"/>
    <w:aliases w:val="JVS Zápatí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5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7B78F6"/>
    <w:pPr>
      <w:spacing w:before="60" w:after="6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rPr>
        <w:rFonts w:ascii="Arial" w:hAnsi="Arial"/>
        <w:color w:val="FFFFFF" w:themeColor="background1"/>
        <w:sz w:val="22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5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5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5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5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5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5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1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AB4AB7"/>
    <w:pPr>
      <w:numPr>
        <w:numId w:val="6"/>
      </w:numPr>
      <w:ind w:left="567" w:hanging="567"/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6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6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6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6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6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2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6028FD"/>
    <w:pPr>
      <w:numPr>
        <w:numId w:val="4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4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6028FD"/>
    <w:pPr>
      <w:numPr>
        <w:ilvl w:val="2"/>
        <w:numId w:val="4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6028FD"/>
    <w:pPr>
      <w:numPr>
        <w:ilvl w:val="3"/>
        <w:numId w:val="4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4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4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3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A0AC7"/>
    <w:rPr>
      <w:color w:val="00459B" w:themeColor="followedHyperlink"/>
      <w:u w:val="single"/>
    </w:rPr>
  </w:style>
  <w:style w:type="paragraph" w:customStyle="1" w:styleId="Nadpis2netun">
    <w:name w:val="Nadpis 2 netučný"/>
    <w:basedOn w:val="Nadpis2"/>
    <w:link w:val="Nadpis2netunChar"/>
    <w:qFormat/>
    <w:rsid w:val="007310DB"/>
    <w:rPr>
      <w:b w:val="0"/>
      <w:bCs w:val="0"/>
    </w:rPr>
  </w:style>
  <w:style w:type="character" w:customStyle="1" w:styleId="Nadpis2netunChar">
    <w:name w:val="Nadpis 2 netučný Char"/>
    <w:basedOn w:val="Nadpis2Char"/>
    <w:link w:val="Nadpis2netun"/>
    <w:rsid w:val="007310DB"/>
    <w:rPr>
      <w:rFonts w:asciiTheme="majorHAnsi" w:eastAsiaTheme="majorEastAsia" w:hAnsiTheme="majorHAnsi" w:cstheme="majorBidi"/>
      <w:b w:val="0"/>
      <w:bCs w:val="0"/>
      <w:color w:val="545860" w:themeColor="text2"/>
      <w:sz w:val="32"/>
      <w:szCs w:val="32"/>
    </w:rPr>
  </w:style>
  <w:style w:type="paragraph" w:customStyle="1" w:styleId="JVSOdrka">
    <w:name w:val="JVS Odrážka"/>
    <w:basedOn w:val="Odstavecseseznamem"/>
    <w:link w:val="JVSOdrkaChar"/>
    <w:qFormat/>
    <w:rsid w:val="007310DB"/>
    <w:pPr>
      <w:numPr>
        <w:numId w:val="7"/>
      </w:numPr>
      <w:tabs>
        <w:tab w:val="left" w:pos="2768"/>
      </w:tabs>
      <w:spacing w:before="60" w:after="60" w:line="288" w:lineRule="auto"/>
      <w:ind w:left="454"/>
      <w:contextualSpacing w:val="0"/>
    </w:pPr>
    <w:rPr>
      <w:rFonts w:ascii="Arial" w:eastAsia="MS Mincho" w:hAnsi="Arial"/>
      <w:kern w:val="0"/>
      <w:lang w:eastAsia="cs-CZ"/>
      <w14:ligatures w14:val="none"/>
    </w:rPr>
  </w:style>
  <w:style w:type="paragraph" w:customStyle="1" w:styleId="TitulNadpis">
    <w:name w:val="Titul Nadpis"/>
    <w:basedOn w:val="Normln"/>
    <w:link w:val="TitulNadpisChar"/>
    <w:qFormat/>
    <w:rsid w:val="006B3241"/>
    <w:pPr>
      <w:spacing w:before="120" w:after="480" w:line="240" w:lineRule="auto"/>
      <w:jc w:val="left"/>
    </w:pPr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customStyle="1" w:styleId="odrazky2">
    <w:name w:val="odrazky 2"/>
    <w:basedOn w:val="JVSOdrka"/>
    <w:qFormat/>
    <w:rsid w:val="00AB024A"/>
    <w:pPr>
      <w:numPr>
        <w:ilvl w:val="3"/>
      </w:numPr>
      <w:spacing w:line="276" w:lineRule="auto"/>
      <w:ind w:left="1078" w:hanging="284"/>
    </w:pPr>
  </w:style>
  <w:style w:type="character" w:customStyle="1" w:styleId="JVSOdrkaChar">
    <w:name w:val="JVS Odrážka Char"/>
    <w:basedOn w:val="Standardnpsmoodstavce"/>
    <w:link w:val="JVSOdrka"/>
    <w:rsid w:val="007310DB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text">
    <w:name w:val="tabulka text"/>
    <w:basedOn w:val="Nadpis1"/>
    <w:link w:val="tabulkatext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b w:val="0"/>
      <w:bCs w:val="0"/>
      <w:color w:val="auto"/>
      <w:kern w:val="0"/>
      <w:sz w:val="20"/>
      <w:szCs w:val="20"/>
      <w:lang w:eastAsia="cs-CZ"/>
      <w14:ligatures w14:val="none"/>
    </w:rPr>
  </w:style>
  <w:style w:type="character" w:customStyle="1" w:styleId="tabulkatextChar">
    <w:name w:val="tabulka text Char"/>
    <w:basedOn w:val="Standardnpsmoodstavce"/>
    <w:link w:val="tabulkatext"/>
    <w:rsid w:val="007310DB"/>
    <w:rPr>
      <w:rFonts w:ascii="Arial" w:eastAsia="MS Mincho" w:hAnsi="Arial" w:cs="Azeret Mono"/>
      <w:kern w:val="0"/>
      <w:lang w:eastAsia="cs-CZ"/>
      <w14:ligatures w14:val="none"/>
    </w:rPr>
  </w:style>
  <w:style w:type="paragraph" w:customStyle="1" w:styleId="pismenaodrazky">
    <w:name w:val="pismena odrazky"/>
    <w:basedOn w:val="Odstavecseseznamem"/>
    <w:link w:val="pismenaodrazkyChar"/>
    <w:qFormat/>
    <w:rsid w:val="00DC10DC"/>
    <w:pPr>
      <w:numPr>
        <w:numId w:val="8"/>
      </w:numPr>
      <w:ind w:left="680" w:hanging="340"/>
      <w:contextualSpacing w:val="0"/>
    </w:pPr>
  </w:style>
  <w:style w:type="character" w:customStyle="1" w:styleId="pismenaodrazkyChar">
    <w:name w:val="pismena odrazky Char"/>
    <w:basedOn w:val="JVSOdrkaChar"/>
    <w:link w:val="pismenaodrazky"/>
    <w:rsid w:val="00DC10DC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nadpis">
    <w:name w:val="tabulka nadpis"/>
    <w:basedOn w:val="Nadpis1"/>
    <w:link w:val="tabulkanadpis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abulkanadpisChar">
    <w:name w:val="tabulka nadpis Char"/>
    <w:basedOn w:val="Standardnpsmoodstavce"/>
    <w:link w:val="tabulkanadpis"/>
    <w:rsid w:val="007310DB"/>
    <w:rPr>
      <w:rFonts w:ascii="Arial" w:eastAsia="MS Mincho" w:hAnsi="Arial" w:cs="Azeret Mono"/>
      <w:b/>
      <w:bCs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itulNadpisChar">
    <w:name w:val="Titul Nadpis Char"/>
    <w:basedOn w:val="Standardnpsmoodstavce"/>
    <w:link w:val="TitulNadpis"/>
    <w:rsid w:val="006B3241"/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90B07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0B07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90B07"/>
    <w:pPr>
      <w:spacing w:before="100" w:beforeAutospacing="1" w:after="100" w:afterAutospacing="1" w:line="240" w:lineRule="auto"/>
      <w:jc w:val="left"/>
    </w:pPr>
    <w:rPr>
      <w:rFonts w:ascii="Verdana" w:eastAsia="Arial Unicode MS" w:hAnsi="Verdana" w:cs="Arial Unicode MS"/>
      <w:color w:val="000000"/>
      <w:kern w:val="0"/>
      <w:sz w:val="22"/>
      <w:szCs w:val="22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rsid w:val="00590B07"/>
    <w:pPr>
      <w:spacing w:after="0" w:line="240" w:lineRule="auto"/>
      <w:jc w:val="left"/>
    </w:pPr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590B07"/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90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0B0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07"/>
    <w:pPr>
      <w:spacing w:after="0" w:line="240" w:lineRule="auto"/>
      <w:jc w:val="left"/>
    </w:pPr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07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0B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0B07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poznamka">
    <w:name w:val="poznamka"/>
    <w:basedOn w:val="Textpoznpodarou"/>
    <w:link w:val="poznamkaChar"/>
    <w:qFormat/>
    <w:rsid w:val="007568D9"/>
    <w:pPr>
      <w:ind w:left="113" w:hanging="113"/>
      <w:jc w:val="both"/>
    </w:pPr>
    <w:rPr>
      <w:sz w:val="15"/>
    </w:rPr>
  </w:style>
  <w:style w:type="character" w:customStyle="1" w:styleId="poznamkaChar">
    <w:name w:val="poznamka Char"/>
    <w:basedOn w:val="TextpoznpodarouChar"/>
    <w:link w:val="poznamka"/>
    <w:rsid w:val="007568D9"/>
    <w:rPr>
      <w:sz w:val="15"/>
    </w:rPr>
  </w:style>
  <w:style w:type="paragraph" w:customStyle="1" w:styleId="odst2">
    <w:name w:val="odst2"/>
    <w:link w:val="odst2Char"/>
    <w:qFormat/>
    <w:rsid w:val="00AB024A"/>
    <w:pPr>
      <w:spacing w:after="200"/>
      <w:ind w:left="6805" w:hanging="567"/>
      <w:jc w:val="left"/>
    </w:pPr>
    <w:rPr>
      <w:rFonts w:ascii="Arial" w:hAnsi="Arial" w:cs="Arial"/>
      <w:color w:val="000000" w:themeColor="text1"/>
      <w:kern w:val="0"/>
      <w14:ligatures w14:val="none"/>
    </w:rPr>
  </w:style>
  <w:style w:type="character" w:customStyle="1" w:styleId="odst2Char">
    <w:name w:val="odst2 Char"/>
    <w:basedOn w:val="Standardnpsmoodstavce"/>
    <w:link w:val="odst2"/>
    <w:rsid w:val="00AB024A"/>
    <w:rPr>
      <w:rFonts w:ascii="Arial" w:hAnsi="Arial" w:cs="Arial"/>
      <w:color w:val="000000" w:themeColor="text1"/>
      <w:kern w:val="0"/>
      <w14:ligatures w14:val="none"/>
    </w:rPr>
  </w:style>
  <w:style w:type="paragraph" w:customStyle="1" w:styleId="zpattitulnstrnka">
    <w:name w:val="zápatí titulní stránka"/>
    <w:basedOn w:val="Zpat"/>
    <w:link w:val="zpattitulnstrnkaChar"/>
    <w:qFormat/>
    <w:rsid w:val="0029648C"/>
    <w:rPr>
      <w:color w:val="FFFFFF" w:themeColor="background1"/>
    </w:rPr>
  </w:style>
  <w:style w:type="character" w:customStyle="1" w:styleId="zpattitulnstrnkaChar">
    <w:name w:val="zápatí titulní stránka Char"/>
    <w:basedOn w:val="ZpatChar"/>
    <w:link w:val="zpattitulnstrnka"/>
    <w:rsid w:val="0029648C"/>
    <w:rPr>
      <w:color w:val="FFFFFF" w:themeColor="background1"/>
      <w:sz w:val="16"/>
    </w:rPr>
  </w:style>
  <w:style w:type="paragraph" w:customStyle="1" w:styleId="zpatpublikace">
    <w:name w:val="zápatí publikace"/>
    <w:basedOn w:val="Zpat"/>
    <w:link w:val="zpatpublikaceChar"/>
    <w:qFormat/>
    <w:rsid w:val="0029648C"/>
    <w:pPr>
      <w:spacing w:before="0"/>
    </w:pPr>
  </w:style>
  <w:style w:type="character" w:customStyle="1" w:styleId="zpatpublikaceChar">
    <w:name w:val="zápatí publikace Char"/>
    <w:basedOn w:val="ZpatChar"/>
    <w:link w:val="zpatpublikace"/>
    <w:rsid w:val="0029648C"/>
    <w:rPr>
      <w:color w:val="888B95"/>
      <w:sz w:val="16"/>
    </w:rPr>
  </w:style>
  <w:style w:type="paragraph" w:customStyle="1" w:styleId="Titulpodnadpis">
    <w:name w:val="Titul podnadpis"/>
    <w:basedOn w:val="Normln"/>
    <w:link w:val="TitulpodnadpisChar"/>
    <w:qFormat/>
    <w:rsid w:val="006B3241"/>
    <w:pPr>
      <w:jc w:val="left"/>
    </w:pPr>
    <w:rPr>
      <w:color w:val="545860"/>
      <w:sz w:val="32"/>
      <w:szCs w:val="32"/>
    </w:rPr>
  </w:style>
  <w:style w:type="character" w:customStyle="1" w:styleId="TitulpodnadpisChar">
    <w:name w:val="Titul podnadpis Char"/>
    <w:basedOn w:val="Standardnpsmoodstavce"/>
    <w:link w:val="Titulpodnadpis"/>
    <w:rsid w:val="006B3241"/>
    <w:rPr>
      <w:color w:val="545860"/>
      <w:sz w:val="32"/>
      <w:szCs w:val="32"/>
    </w:rPr>
  </w:style>
  <w:style w:type="paragraph" w:customStyle="1" w:styleId="Titulnormln">
    <w:name w:val="Titul normální"/>
    <w:basedOn w:val="Normln"/>
    <w:link w:val="TitulnormlnChar"/>
    <w:qFormat/>
    <w:rsid w:val="006B3241"/>
    <w:rPr>
      <w:color w:val="545860"/>
      <w:sz w:val="26"/>
      <w:szCs w:val="26"/>
    </w:rPr>
  </w:style>
  <w:style w:type="character" w:customStyle="1" w:styleId="TitulnormlnChar">
    <w:name w:val="Titul normální Char"/>
    <w:basedOn w:val="Standardnpsmoodstavce"/>
    <w:link w:val="Titulnormln"/>
    <w:rsid w:val="006B3241"/>
    <w:rPr>
      <w:color w:val="545860"/>
      <w:sz w:val="26"/>
      <w:szCs w:val="26"/>
    </w:rPr>
  </w:style>
  <w:style w:type="paragraph" w:customStyle="1" w:styleId="Nadpis2modr">
    <w:name w:val="Nadpis 2 modrý"/>
    <w:basedOn w:val="Nadpis2"/>
    <w:link w:val="Nadpis2modrChar"/>
    <w:qFormat/>
    <w:rsid w:val="005905CE"/>
    <w:rPr>
      <w:color w:val="00469B"/>
    </w:rPr>
  </w:style>
  <w:style w:type="character" w:customStyle="1" w:styleId="Nadpis2modrChar">
    <w:name w:val="Nadpis 2 modrý Char"/>
    <w:basedOn w:val="Nadpis2Char"/>
    <w:link w:val="Nadpis2modr"/>
    <w:rsid w:val="005905CE"/>
    <w:rPr>
      <w:rFonts w:asciiTheme="majorHAnsi" w:eastAsiaTheme="majorEastAsia" w:hAnsiTheme="majorHAnsi" w:cstheme="majorBidi"/>
      <w:b/>
      <w:bCs/>
      <w:color w:val="00469B"/>
      <w:sz w:val="32"/>
      <w:szCs w:val="32"/>
    </w:rPr>
  </w:style>
  <w:style w:type="paragraph" w:customStyle="1" w:styleId="Nadpis3modr">
    <w:name w:val="Nadpis 3 modrý"/>
    <w:basedOn w:val="Nadpis3"/>
    <w:link w:val="Nadpis3modrChar"/>
    <w:qFormat/>
    <w:rsid w:val="005905CE"/>
    <w:rPr>
      <w:color w:val="00469B"/>
    </w:rPr>
  </w:style>
  <w:style w:type="character" w:customStyle="1" w:styleId="Nadpis3modrChar">
    <w:name w:val="Nadpis 3 modrý Char"/>
    <w:basedOn w:val="Nadpis3Char"/>
    <w:link w:val="Nadpis3modr"/>
    <w:rsid w:val="005905CE"/>
    <w:rPr>
      <w:rFonts w:eastAsiaTheme="majorEastAsia" w:cstheme="majorBidi"/>
      <w:b/>
      <w:bCs/>
      <w:color w:val="00469B"/>
      <w:sz w:val="28"/>
      <w:szCs w:val="28"/>
    </w:rPr>
  </w:style>
  <w:style w:type="paragraph" w:customStyle="1" w:styleId="Nadpis4modr">
    <w:name w:val="Nadpis 4 modrý"/>
    <w:basedOn w:val="Nadpis4"/>
    <w:link w:val="Nadpis4modrChar"/>
    <w:qFormat/>
    <w:rsid w:val="005905CE"/>
    <w:rPr>
      <w:color w:val="00469B"/>
    </w:rPr>
  </w:style>
  <w:style w:type="character" w:customStyle="1" w:styleId="Nadpis4modrChar">
    <w:name w:val="Nadpis 4 modrý Char"/>
    <w:basedOn w:val="Nadpis4Char"/>
    <w:link w:val="Nadpis4modr"/>
    <w:rsid w:val="005905CE"/>
    <w:rPr>
      <w:rFonts w:eastAsiaTheme="majorEastAsia" w:cstheme="majorBidi"/>
      <w:b/>
      <w:bCs/>
      <w:color w:val="00469B"/>
      <w:sz w:val="24"/>
      <w:szCs w:val="24"/>
    </w:rPr>
  </w:style>
  <w:style w:type="paragraph" w:customStyle="1" w:styleId="Nadpis5modr">
    <w:name w:val="Nadpis 5 modrý"/>
    <w:basedOn w:val="Nadpis5"/>
    <w:link w:val="Nadpis5modrChar"/>
    <w:qFormat/>
    <w:rsid w:val="005905CE"/>
    <w:rPr>
      <w:color w:val="00469B"/>
    </w:rPr>
  </w:style>
  <w:style w:type="character" w:customStyle="1" w:styleId="Nadpis5modrChar">
    <w:name w:val="Nadpis 5 modrý Char"/>
    <w:basedOn w:val="Nadpis5Char"/>
    <w:link w:val="Nadpis5modr"/>
    <w:rsid w:val="005905CE"/>
    <w:rPr>
      <w:rFonts w:eastAsiaTheme="majorEastAsia" w:cstheme="majorBidi"/>
      <w:b/>
      <w:bCs/>
      <w:color w:val="00469B"/>
      <w:sz w:val="22"/>
      <w:szCs w:val="22"/>
    </w:rPr>
  </w:style>
  <w:style w:type="paragraph" w:customStyle="1" w:styleId="Nadpis6modr">
    <w:name w:val="Nadpis 6 modrý"/>
    <w:basedOn w:val="Nadpis6"/>
    <w:link w:val="Nadpis6modrChar"/>
    <w:qFormat/>
    <w:rsid w:val="005905CE"/>
    <w:rPr>
      <w:color w:val="00469B"/>
    </w:rPr>
  </w:style>
  <w:style w:type="character" w:customStyle="1" w:styleId="Nadpis6modrChar">
    <w:name w:val="Nadpis 6 modrý Char"/>
    <w:basedOn w:val="Nadpis6Char"/>
    <w:link w:val="Nadpis6modr"/>
    <w:rsid w:val="005905CE"/>
    <w:rPr>
      <w:rFonts w:eastAsiaTheme="majorEastAsia" w:cstheme="majorBidi"/>
      <w:b/>
      <w:bCs/>
      <w:color w:val="00469B"/>
    </w:rPr>
  </w:style>
  <w:style w:type="paragraph" w:customStyle="1" w:styleId="puntik">
    <w:name w:val="puntik"/>
    <w:basedOn w:val="Normln"/>
    <w:rsid w:val="005427AC"/>
  </w:style>
  <w:style w:type="paragraph" w:customStyle="1" w:styleId="Cittpodbarven">
    <w:name w:val="Citát podbarvení"/>
    <w:basedOn w:val="Citt"/>
    <w:link w:val="CittpodbarvenChar"/>
    <w:qFormat/>
    <w:rsid w:val="003B3D09"/>
    <w:pPr>
      <w:pBdr>
        <w:top w:val="single" w:sz="48" w:space="1" w:color="D3E6F5"/>
        <w:left w:val="single" w:sz="48" w:space="4" w:color="D3E6F5"/>
        <w:bottom w:val="single" w:sz="48" w:space="1" w:color="D3E6F5"/>
        <w:right w:val="single" w:sz="48" w:space="4" w:color="D3E6F5"/>
      </w:pBdr>
      <w:shd w:val="clear" w:color="auto" w:fill="D3E6F5"/>
      <w:ind w:left="170" w:right="170"/>
    </w:pPr>
  </w:style>
  <w:style w:type="character" w:customStyle="1" w:styleId="CittpodbarvenChar">
    <w:name w:val="Citát podbarvení Char"/>
    <w:basedOn w:val="CittChar"/>
    <w:link w:val="Cittpodbarven"/>
    <w:rsid w:val="003B3D09"/>
    <w:rPr>
      <w:i/>
      <w:iCs/>
      <w:shd w:val="clear" w:color="auto" w:fill="D3E6F5"/>
    </w:rPr>
  </w:style>
  <w:style w:type="paragraph" w:customStyle="1" w:styleId="normlnbezmezer">
    <w:name w:val="normální bez mezer"/>
    <w:basedOn w:val="Normln"/>
    <w:link w:val="normlnbezmezerChar"/>
    <w:qFormat/>
    <w:rsid w:val="008A030F"/>
    <w:pPr>
      <w:spacing w:after="0"/>
    </w:pPr>
    <w:rPr>
      <w:bCs/>
    </w:rPr>
  </w:style>
  <w:style w:type="character" w:customStyle="1" w:styleId="normlnbezmezerChar">
    <w:name w:val="normální bez mezer Char"/>
    <w:basedOn w:val="Standardnpsmoodstavce"/>
    <w:link w:val="normlnbezmezer"/>
    <w:rsid w:val="008A030F"/>
    <w:rPr>
      <w:bCs/>
    </w:rPr>
  </w:style>
  <w:style w:type="paragraph" w:customStyle="1" w:styleId="Zkladntextodsazen21">
    <w:name w:val="Základní text odsazený 21"/>
    <w:basedOn w:val="Normln"/>
    <w:rsid w:val="001834AF"/>
    <w:pPr>
      <w:suppressAutoHyphens/>
      <w:spacing w:after="0" w:line="480" w:lineRule="auto"/>
      <w:ind w:left="180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Odvolacdaje">
    <w:name w:val="Odvolací údaje"/>
    <w:basedOn w:val="Normln"/>
    <w:uiPriority w:val="29"/>
    <w:qFormat/>
    <w:rsid w:val="00A26D8C"/>
    <w:pPr>
      <w:spacing w:after="0"/>
      <w:jc w:val="left"/>
    </w:pPr>
    <w:rPr>
      <w:rFonts w:ascii="Arial" w:hAnsi="Arial" w:cstheme="minorHAnsi"/>
      <w:color w:val="545860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ystofja\Downloads\DAL&#352;&#205;%20P&#344;EK&#193;&#381;KY%20VE%20SLU&#381;B&#28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F1A697C2C544D2A47B47F3A90D4E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BE93EC-8880-49D9-B86E-ABFE8D2F848E}"/>
      </w:docPartPr>
      <w:docPartBody>
        <w:p w:rsidR="00CC20FD" w:rsidRDefault="00CC20FD" w:rsidP="00CC20FD">
          <w:pPr>
            <w:pStyle w:val="29F1A697C2C544D2A47B47F3A90D4EE9"/>
          </w:pPr>
          <w:r>
            <w:rPr>
              <w:rStyle w:val="Zstupntext"/>
              <w:highlight w:val="lightGray"/>
            </w:rPr>
            <w:t>Zadejte případné zvláštní podmínky, které potřebujete zajistit</w:t>
          </w:r>
          <w:r w:rsidRPr="00847E81">
            <w:rPr>
              <w:rStyle w:val="Zstupntext"/>
              <w:highlight w:val="lightGray"/>
            </w:rPr>
            <w:t>.</w:t>
          </w:r>
        </w:p>
      </w:docPartBody>
    </w:docPart>
    <w:docPart>
      <w:docPartPr>
        <w:name w:val="4E28876832914AD18514209FFDDB88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1AF7A3-4696-4F5B-8709-2D41CD18C0F2}"/>
      </w:docPartPr>
      <w:docPartBody>
        <w:p w:rsidR="000C1543" w:rsidRDefault="000C1543" w:rsidP="000C1543">
          <w:pPr>
            <w:pStyle w:val="4E28876832914AD18514209FFDDB8845"/>
          </w:pPr>
          <w:r w:rsidRPr="0069443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E983D98FB2D4EAAAA51BEDC08CBF7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6C99B1-3721-4889-9912-8BA4350408E1}"/>
      </w:docPartPr>
      <w:docPartBody>
        <w:p w:rsidR="000C1543" w:rsidRDefault="000C1543" w:rsidP="000C1543">
          <w:pPr>
            <w:pStyle w:val="9E983D98FB2D4EAAAA51BEDC08CBF7A3"/>
          </w:pPr>
          <w:r w:rsidRPr="0069443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3D16C95A79D4204A4A80A50E742EB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BC6CF0-1863-411B-876A-DA1FF138AEA2}"/>
      </w:docPartPr>
      <w:docPartBody>
        <w:p w:rsidR="000C1543" w:rsidRDefault="000C1543" w:rsidP="000C1543">
          <w:pPr>
            <w:pStyle w:val="93D16C95A79D4204A4A80A50E742EBDE"/>
          </w:pPr>
          <w:r w:rsidRPr="0069443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971F198B5F14B579D6B087A5E142A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396ED6-F857-43F5-956C-7EB75129052E}"/>
      </w:docPartPr>
      <w:docPartBody>
        <w:p w:rsidR="000C1543" w:rsidRDefault="000C1543" w:rsidP="000C1543">
          <w:pPr>
            <w:pStyle w:val="B971F198B5F14B579D6B087A5E142A89"/>
          </w:pPr>
          <w:r w:rsidRPr="0069443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B0"/>
    <w:rsid w:val="0001122A"/>
    <w:rsid w:val="000C1543"/>
    <w:rsid w:val="00255C58"/>
    <w:rsid w:val="003B27BF"/>
    <w:rsid w:val="004177AD"/>
    <w:rsid w:val="005B51B0"/>
    <w:rsid w:val="00644B1A"/>
    <w:rsid w:val="006A2455"/>
    <w:rsid w:val="006A4122"/>
    <w:rsid w:val="007853C1"/>
    <w:rsid w:val="008E0F4E"/>
    <w:rsid w:val="00A92A3B"/>
    <w:rsid w:val="00C63FCE"/>
    <w:rsid w:val="00CC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C1543"/>
    <w:rPr>
      <w:color w:val="666666"/>
    </w:rPr>
  </w:style>
  <w:style w:type="paragraph" w:customStyle="1" w:styleId="4E28876832914AD18514209FFDDB8845">
    <w:name w:val="4E28876832914AD18514209FFDDB8845"/>
    <w:rsid w:val="000C1543"/>
  </w:style>
  <w:style w:type="paragraph" w:customStyle="1" w:styleId="29F1A697C2C544D2A47B47F3A90D4EE9">
    <w:name w:val="29F1A697C2C544D2A47B47F3A90D4EE9"/>
    <w:rsid w:val="00CC20FD"/>
  </w:style>
  <w:style w:type="paragraph" w:customStyle="1" w:styleId="9E983D98FB2D4EAAAA51BEDC08CBF7A3">
    <w:name w:val="9E983D98FB2D4EAAAA51BEDC08CBF7A3"/>
    <w:rsid w:val="000C1543"/>
  </w:style>
  <w:style w:type="paragraph" w:customStyle="1" w:styleId="93D16C95A79D4204A4A80A50E742EBDE">
    <w:name w:val="93D16C95A79D4204A4A80A50E742EBDE"/>
    <w:rsid w:val="000C1543"/>
  </w:style>
  <w:style w:type="paragraph" w:customStyle="1" w:styleId="B971F198B5F14B579D6B087A5E142A89">
    <w:name w:val="B971F198B5F14B579D6B087A5E142A89"/>
    <w:rsid w:val="000C1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499aec-1834-41ff-a78f-0f3ef50847d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EED74D163BFE44863554E01A51E4E2" ma:contentTypeVersion="11" ma:contentTypeDescription="Vytvoří nový dokument" ma:contentTypeScope="" ma:versionID="8395520971772d8f35f90d3bcbb468f4">
  <xsd:schema xmlns:xsd="http://www.w3.org/2001/XMLSchema" xmlns:xs="http://www.w3.org/2001/XMLSchema" xmlns:p="http://schemas.microsoft.com/office/2006/metadata/properties" xmlns:ns2="03499aec-1834-41ff-a78f-0f3ef50847db" targetNamespace="http://schemas.microsoft.com/office/2006/metadata/properties" ma:root="true" ma:fieldsID="8fc69468e029a6f84acca52f3516a7e3" ns2:_="">
    <xsd:import namespace="03499aec-1834-41ff-a78f-0f3ef5084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99aec-1834-41ff-a78f-0f3ef508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DC89F-5421-4185-8DD2-3341B9B7CCEB}">
  <ds:schemaRefs>
    <ds:schemaRef ds:uri="http://schemas.microsoft.com/office/2006/metadata/properties"/>
    <ds:schemaRef ds:uri="http://schemas.microsoft.com/office/infopath/2007/PartnerControls"/>
    <ds:schemaRef ds:uri="03499aec-1834-41ff-a78f-0f3ef50847db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AB2695-8A5E-4941-B75B-BBD2E7AFCD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CA4352-4A0F-4FBC-B709-44E850320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499aec-1834-41ff-a78f-0f3ef508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DALŠÍ PŘEKÁŽKY VE SLUŽBĚ.dotx</Template>
  <TotalTime>216</TotalTime>
  <Pages>2</Pages>
  <Words>592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Kryštof Jan</dc:creator>
  <cp:keywords/>
  <dc:description/>
  <cp:lastModifiedBy>Kryštof Jan</cp:lastModifiedBy>
  <cp:revision>192</cp:revision>
  <dcterms:created xsi:type="dcterms:W3CDTF">2026-04-02T07:24:00Z</dcterms:created>
  <dcterms:modified xsi:type="dcterms:W3CDTF">2026-05-19T12:38:00Z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0x01010072EED74D163BFE44863554E01A51E4E2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