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5BA42" w14:textId="77777777" w:rsidR="002B5C49" w:rsidRPr="00EA0E7E" w:rsidRDefault="002B5C49" w:rsidP="00605FDC">
      <w:pPr>
        <w:spacing w:after="0"/>
        <w:jc w:val="center"/>
        <w:rPr>
          <w:rFonts w:cstheme="minorHAnsi"/>
          <w:b/>
          <w:sz w:val="28"/>
          <w:szCs w:val="28"/>
        </w:rPr>
      </w:pPr>
      <w:r w:rsidRPr="00EA0E7E">
        <w:rPr>
          <w:rFonts w:cstheme="minorHAnsi"/>
          <w:b/>
          <w:sz w:val="28"/>
          <w:szCs w:val="28"/>
        </w:rPr>
        <w:t>Žádost</w:t>
      </w:r>
    </w:p>
    <w:p w14:paraId="58C743FA" w14:textId="77777777" w:rsidR="002B5C49" w:rsidRDefault="00AF6986" w:rsidP="00CB1CE4">
      <w:pPr>
        <w:spacing w:after="240"/>
        <w:jc w:val="left"/>
        <w:rPr>
          <w:rFonts w:ascii="Times New Roman" w:hAnsi="Times New Roman" w:cs="Times New Roman"/>
          <w:b/>
          <w:sz w:val="24"/>
          <w:szCs w:val="24"/>
        </w:rPr>
      </w:pPr>
      <w:sdt>
        <w:sdtPr>
          <w:rPr>
            <w:rFonts w:cstheme="minorHAnsi"/>
            <w:b/>
            <w:sz w:val="24"/>
            <w:szCs w:val="24"/>
          </w:rPr>
          <w:id w:val="-1119916174"/>
          <w14:checkbox>
            <w14:checked w14:val="0"/>
            <w14:checkedState w14:val="2612" w14:font="MS Gothic"/>
            <w14:uncheckedState w14:val="2610" w14:font="MS Gothic"/>
          </w14:checkbox>
        </w:sdtPr>
        <w:sdtEndPr/>
        <w:sdtContent>
          <w:r w:rsidR="00F757CC">
            <w:rPr>
              <w:rFonts w:ascii="MS Gothic" w:eastAsia="MS Gothic" w:hAnsi="MS Gothic" w:cstheme="minorHAnsi" w:hint="eastAsia"/>
              <w:b/>
              <w:sz w:val="24"/>
              <w:szCs w:val="24"/>
            </w:rPr>
            <w:t>☐</w:t>
          </w:r>
        </w:sdtContent>
      </w:sdt>
      <w:r w:rsidR="00CB1CE4">
        <w:rPr>
          <w:rFonts w:cstheme="minorHAnsi"/>
          <w:b/>
          <w:sz w:val="24"/>
          <w:szCs w:val="24"/>
        </w:rPr>
        <w:t xml:space="preserve"> </w:t>
      </w:r>
      <w:r w:rsidR="002B5C49" w:rsidRPr="00EA0E7E">
        <w:rPr>
          <w:rFonts w:cstheme="minorHAnsi"/>
          <w:b/>
          <w:sz w:val="24"/>
          <w:szCs w:val="24"/>
        </w:rPr>
        <w:t>o přijetí do služebního poměru a zařazení na</w:t>
      </w:r>
      <w:r w:rsidR="00C93F0D">
        <w:rPr>
          <w:rFonts w:cstheme="minorHAnsi"/>
          <w:b/>
          <w:sz w:val="24"/>
          <w:szCs w:val="24"/>
        </w:rPr>
        <w:t xml:space="preserve"> níže specifikované</w:t>
      </w:r>
      <w:r w:rsidR="002B5C49" w:rsidRPr="00EA0E7E">
        <w:rPr>
          <w:rFonts w:cstheme="minorHAnsi"/>
          <w:b/>
          <w:sz w:val="24"/>
          <w:szCs w:val="24"/>
        </w:rPr>
        <w:t xml:space="preserve"> služební místo</w:t>
      </w:r>
      <w:r w:rsidR="002B5C49" w:rsidRPr="00EA0E7E">
        <w:rPr>
          <w:rFonts w:cstheme="minorHAnsi"/>
          <w:b/>
          <w:sz w:val="24"/>
          <w:szCs w:val="24"/>
        </w:rPr>
        <w:br/>
      </w:r>
      <w:sdt>
        <w:sdtPr>
          <w:rPr>
            <w:rFonts w:cstheme="minorHAnsi"/>
            <w:b/>
            <w:sz w:val="24"/>
            <w:szCs w:val="24"/>
          </w:rPr>
          <w:id w:val="-1171096421"/>
          <w14:checkbox>
            <w14:checked w14:val="0"/>
            <w14:checkedState w14:val="2612" w14:font="MS Gothic"/>
            <w14:uncheckedState w14:val="2610" w14:font="MS Gothic"/>
          </w14:checkbox>
        </w:sdtPr>
        <w:sdtEndPr/>
        <w:sdtContent>
          <w:r w:rsidR="00CB1CE4">
            <w:rPr>
              <w:rFonts w:ascii="MS Gothic" w:eastAsia="MS Gothic" w:hAnsi="MS Gothic" w:cstheme="minorHAnsi" w:hint="eastAsia"/>
              <w:b/>
              <w:sz w:val="24"/>
              <w:szCs w:val="24"/>
            </w:rPr>
            <w:t>☐</w:t>
          </w:r>
        </w:sdtContent>
      </w:sdt>
      <w:r w:rsidR="00CB1CE4">
        <w:rPr>
          <w:rFonts w:cstheme="minorHAnsi"/>
          <w:b/>
          <w:sz w:val="24"/>
          <w:szCs w:val="24"/>
        </w:rPr>
        <w:t xml:space="preserve"> </w:t>
      </w:r>
      <w:r w:rsidR="002B5C49" w:rsidRPr="00EA0E7E">
        <w:rPr>
          <w:rFonts w:cstheme="minorHAnsi"/>
          <w:b/>
          <w:sz w:val="24"/>
          <w:szCs w:val="24"/>
        </w:rPr>
        <w:t xml:space="preserve">o zařazení na </w:t>
      </w:r>
      <w:r w:rsidR="00C93F0D">
        <w:rPr>
          <w:rFonts w:cstheme="minorHAnsi"/>
          <w:b/>
          <w:sz w:val="24"/>
          <w:szCs w:val="24"/>
        </w:rPr>
        <w:t xml:space="preserve">níže specifikované </w:t>
      </w:r>
      <w:r w:rsidR="002B5C49" w:rsidRPr="00EA0E7E">
        <w:rPr>
          <w:rFonts w:cstheme="minorHAnsi"/>
          <w:b/>
          <w:sz w:val="24"/>
          <w:szCs w:val="24"/>
        </w:rPr>
        <w:t>služební místo</w:t>
      </w:r>
      <w:r w:rsidR="002B5C49" w:rsidRPr="00EA0E7E">
        <w:rPr>
          <w:rStyle w:val="Znakapoznpodarou"/>
          <w:rFonts w:cstheme="minorHAnsi"/>
          <w:b/>
          <w:sz w:val="24"/>
          <w:szCs w:val="24"/>
        </w:rPr>
        <w:footnoteReference w:id="1"/>
      </w:r>
    </w:p>
    <w:tbl>
      <w:tblPr>
        <w:tblW w:w="9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48"/>
        <w:gridCol w:w="5357"/>
      </w:tblGrid>
      <w:tr w:rsidR="00F13730" w:rsidRPr="00EA0E7E" w14:paraId="385F5612" w14:textId="77777777" w:rsidTr="006D72E3">
        <w:trPr>
          <w:trHeight w:val="1807"/>
          <w:jc w:val="center"/>
        </w:trPr>
        <w:tc>
          <w:tcPr>
            <w:tcW w:w="3648" w:type="dxa"/>
            <w:shd w:val="clear" w:color="auto" w:fill="EAF1DD" w:themeFill="accent3" w:themeFillTint="33"/>
            <w:vAlign w:val="center"/>
          </w:tcPr>
          <w:p w14:paraId="6F87AB07" w14:textId="77777777" w:rsidR="00F13730" w:rsidRPr="00EA0E7E" w:rsidRDefault="00386203" w:rsidP="00033CB7">
            <w:pPr>
              <w:rPr>
                <w:rFonts w:cstheme="minorHAnsi"/>
                <w:b/>
                <w:bCs/>
                <w:szCs w:val="21"/>
              </w:rPr>
            </w:pPr>
            <w:r w:rsidRPr="00EA0E7E">
              <w:rPr>
                <w:rFonts w:cstheme="minorHAnsi"/>
                <w:b/>
                <w:bCs/>
                <w:szCs w:val="21"/>
              </w:rPr>
              <w:t>Označení a a</w:t>
            </w:r>
            <w:r w:rsidR="00F13730" w:rsidRPr="00EA0E7E">
              <w:rPr>
                <w:rFonts w:cstheme="minorHAnsi"/>
                <w:b/>
                <w:bCs/>
                <w:szCs w:val="21"/>
              </w:rPr>
              <w:t xml:space="preserve">dresa služebního </w:t>
            </w:r>
            <w:r w:rsidR="00E90C04" w:rsidRPr="00EA0E7E">
              <w:rPr>
                <w:rFonts w:cstheme="minorHAnsi"/>
                <w:b/>
                <w:bCs/>
                <w:szCs w:val="21"/>
              </w:rPr>
              <w:t>orgánu</w:t>
            </w:r>
            <w:r w:rsidR="0003023E" w:rsidRPr="00EA0E7E">
              <w:rPr>
                <w:rFonts w:cstheme="minorHAnsi"/>
                <w:b/>
                <w:bCs/>
                <w:szCs w:val="21"/>
              </w:rPr>
              <w:t>, kterému je žádost adresována</w:t>
            </w:r>
          </w:p>
        </w:tc>
        <w:tc>
          <w:tcPr>
            <w:tcW w:w="5357" w:type="dxa"/>
            <w:vAlign w:val="bottom"/>
          </w:tcPr>
          <w:p w14:paraId="42B92A3F" w14:textId="77777777" w:rsidR="00C87B31" w:rsidRPr="0032069A" w:rsidRDefault="00C87B31" w:rsidP="009531AD">
            <w:pPr>
              <w:spacing w:after="0"/>
              <w:ind w:right="-86"/>
              <w:jc w:val="left"/>
              <w:rPr>
                <w:rFonts w:cstheme="minorHAnsi"/>
                <w:szCs w:val="21"/>
              </w:rPr>
            </w:pPr>
            <w:r w:rsidRPr="0032069A">
              <w:rPr>
                <w:rFonts w:cstheme="minorHAnsi"/>
                <w:b/>
                <w:bCs/>
                <w:szCs w:val="21"/>
              </w:rPr>
              <w:t>PhDr. Ondřej Andrys, MAE, MBA, MPA</w:t>
            </w:r>
          </w:p>
          <w:p w14:paraId="549692B8" w14:textId="77777777" w:rsidR="00C87B31" w:rsidRPr="0032069A" w:rsidRDefault="00C87B31" w:rsidP="009531AD">
            <w:pPr>
              <w:spacing w:after="0"/>
              <w:ind w:right="-86"/>
              <w:jc w:val="left"/>
              <w:rPr>
                <w:rFonts w:cstheme="minorHAnsi"/>
                <w:szCs w:val="21"/>
              </w:rPr>
            </w:pPr>
            <w:r w:rsidRPr="0032069A">
              <w:rPr>
                <w:rFonts w:cstheme="minorHAnsi"/>
                <w:szCs w:val="21"/>
              </w:rPr>
              <w:t>Státní tajemník</w:t>
            </w:r>
          </w:p>
          <w:p w14:paraId="2F8782E6" w14:textId="77777777" w:rsidR="00C87B31" w:rsidRPr="0032069A" w:rsidRDefault="00C87B31" w:rsidP="009531AD">
            <w:pPr>
              <w:spacing w:after="0"/>
              <w:ind w:right="-86"/>
              <w:jc w:val="left"/>
              <w:rPr>
                <w:rFonts w:cstheme="minorHAnsi"/>
                <w:szCs w:val="21"/>
              </w:rPr>
            </w:pPr>
            <w:r w:rsidRPr="0032069A">
              <w:rPr>
                <w:rFonts w:cstheme="minorHAnsi"/>
                <w:szCs w:val="21"/>
              </w:rPr>
              <w:t>Ministerstvo školství, mládeže a tělovýchovy</w:t>
            </w:r>
          </w:p>
          <w:p w14:paraId="7CB5742A" w14:textId="77777777" w:rsidR="00C87B31" w:rsidRPr="0032069A" w:rsidRDefault="00C87B31" w:rsidP="009531AD">
            <w:pPr>
              <w:spacing w:after="0"/>
              <w:ind w:right="-86"/>
              <w:jc w:val="left"/>
              <w:rPr>
                <w:rFonts w:cstheme="minorHAnsi"/>
                <w:szCs w:val="21"/>
              </w:rPr>
            </w:pPr>
            <w:r w:rsidRPr="0032069A">
              <w:rPr>
                <w:rFonts w:cstheme="minorHAnsi"/>
                <w:szCs w:val="21"/>
              </w:rPr>
              <w:t>Karmelitská 529/5</w:t>
            </w:r>
          </w:p>
          <w:p w14:paraId="58365B74" w14:textId="77777777" w:rsidR="000D2D57" w:rsidRPr="00EA0E7E" w:rsidRDefault="00C87B31" w:rsidP="009531AD">
            <w:pPr>
              <w:ind w:right="-86"/>
              <w:jc w:val="left"/>
              <w:rPr>
                <w:rFonts w:cstheme="minorHAnsi"/>
                <w:szCs w:val="21"/>
              </w:rPr>
            </w:pPr>
            <w:r w:rsidRPr="0032069A">
              <w:rPr>
                <w:rFonts w:cstheme="minorHAnsi"/>
                <w:szCs w:val="21"/>
              </w:rPr>
              <w:t>118 12 Praha 1</w:t>
            </w:r>
          </w:p>
        </w:tc>
      </w:tr>
    </w:tbl>
    <w:p w14:paraId="3C75BDB7" w14:textId="77777777" w:rsidR="00447364" w:rsidRPr="00F946A6" w:rsidRDefault="00264542" w:rsidP="00EF41DD">
      <w:pPr>
        <w:rPr>
          <w:b/>
          <w:bCs/>
        </w:rPr>
      </w:pPr>
      <w:r>
        <w:br/>
      </w:r>
      <w:r w:rsidR="00F7679C">
        <w:rPr>
          <w:b/>
          <w:bCs/>
        </w:rPr>
        <w:t xml:space="preserve"> </w:t>
      </w:r>
      <w:r w:rsidR="00447364" w:rsidRPr="00F946A6">
        <w:rPr>
          <w:b/>
          <w:bCs/>
        </w:rPr>
        <w:t>Údaje o žadateli</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2"/>
        <w:gridCol w:w="5368"/>
      </w:tblGrid>
      <w:tr w:rsidR="00447364" w:rsidRPr="00EA0E7E" w14:paraId="3728053A" w14:textId="77777777" w:rsidTr="00AF611B">
        <w:trPr>
          <w:trHeight w:val="318"/>
          <w:jc w:val="center"/>
        </w:trPr>
        <w:tc>
          <w:tcPr>
            <w:tcW w:w="3632" w:type="dxa"/>
            <w:shd w:val="clear" w:color="auto" w:fill="EEECE1" w:themeFill="background2"/>
            <w:vAlign w:val="center"/>
          </w:tcPr>
          <w:p w14:paraId="0BFBF2C5" w14:textId="77777777" w:rsidR="00AF611B" w:rsidRPr="00F946A6" w:rsidRDefault="00447364" w:rsidP="00AF611B">
            <w:pPr>
              <w:rPr>
                <w:rFonts w:cstheme="minorHAnsi"/>
                <w:b/>
                <w:bCs/>
                <w:szCs w:val="21"/>
              </w:rPr>
            </w:pPr>
            <w:r w:rsidRPr="00EA0E7E">
              <w:rPr>
                <w:rFonts w:cstheme="minorHAnsi"/>
                <w:b/>
                <w:bCs/>
                <w:szCs w:val="21"/>
              </w:rPr>
              <w:t>Jméno(a) a příjmení, titul</w:t>
            </w:r>
          </w:p>
        </w:tc>
        <w:tc>
          <w:tcPr>
            <w:tcW w:w="5368" w:type="dxa"/>
            <w:vAlign w:val="center"/>
          </w:tcPr>
          <w:p w14:paraId="5B9D2883" w14:textId="77777777" w:rsidR="00447364" w:rsidRPr="00EA0E7E" w:rsidRDefault="00447364" w:rsidP="002D59D2">
            <w:pPr>
              <w:ind w:right="-96"/>
              <w:rPr>
                <w:rFonts w:cstheme="minorHAnsi"/>
                <w:szCs w:val="21"/>
              </w:rPr>
            </w:pPr>
          </w:p>
        </w:tc>
      </w:tr>
      <w:tr w:rsidR="00AF611B" w:rsidRPr="00EA0E7E" w14:paraId="7774C19D" w14:textId="77777777" w:rsidTr="00AF611B">
        <w:trPr>
          <w:trHeight w:val="353"/>
          <w:jc w:val="center"/>
        </w:trPr>
        <w:tc>
          <w:tcPr>
            <w:tcW w:w="3632" w:type="dxa"/>
            <w:shd w:val="clear" w:color="auto" w:fill="EEECE1" w:themeFill="background2"/>
            <w:vAlign w:val="center"/>
          </w:tcPr>
          <w:p w14:paraId="155D6188" w14:textId="77777777" w:rsidR="00AF611B" w:rsidRPr="00EA0E7E" w:rsidRDefault="00AF611B" w:rsidP="00AF611B">
            <w:pPr>
              <w:rPr>
                <w:rFonts w:cstheme="minorHAnsi"/>
                <w:b/>
                <w:bCs/>
                <w:szCs w:val="21"/>
              </w:rPr>
            </w:pPr>
            <w:r>
              <w:rPr>
                <w:rFonts w:cstheme="minorHAnsi"/>
                <w:b/>
                <w:bCs/>
                <w:szCs w:val="21"/>
              </w:rPr>
              <w:t>Rodné příjmení</w:t>
            </w:r>
          </w:p>
        </w:tc>
        <w:tc>
          <w:tcPr>
            <w:tcW w:w="5368" w:type="dxa"/>
            <w:vAlign w:val="center"/>
          </w:tcPr>
          <w:p w14:paraId="3A73619E" w14:textId="77777777" w:rsidR="00AF611B" w:rsidRPr="00EA0E7E" w:rsidRDefault="00AF611B" w:rsidP="002D59D2">
            <w:pPr>
              <w:ind w:right="-96"/>
              <w:rPr>
                <w:rFonts w:cstheme="minorHAnsi"/>
                <w:szCs w:val="21"/>
              </w:rPr>
            </w:pPr>
          </w:p>
        </w:tc>
      </w:tr>
      <w:tr w:rsidR="00447364" w:rsidRPr="00EA0E7E" w14:paraId="0B9FA192" w14:textId="77777777" w:rsidTr="00C73B37">
        <w:trPr>
          <w:trHeight w:val="363"/>
          <w:jc w:val="center"/>
        </w:trPr>
        <w:tc>
          <w:tcPr>
            <w:tcW w:w="3632" w:type="dxa"/>
            <w:shd w:val="clear" w:color="auto" w:fill="EEECE1" w:themeFill="background2"/>
            <w:vAlign w:val="center"/>
          </w:tcPr>
          <w:p w14:paraId="55348E5C" w14:textId="77777777" w:rsidR="00447364" w:rsidRPr="00EA0E7E" w:rsidRDefault="00447364" w:rsidP="00AF611B">
            <w:pPr>
              <w:rPr>
                <w:rFonts w:cstheme="minorHAnsi"/>
                <w:b/>
                <w:bCs/>
                <w:szCs w:val="21"/>
              </w:rPr>
            </w:pPr>
            <w:r w:rsidRPr="00EA0E7E">
              <w:rPr>
                <w:rFonts w:cstheme="minorHAnsi"/>
                <w:b/>
                <w:bCs/>
                <w:szCs w:val="21"/>
              </w:rPr>
              <w:t>Datum</w:t>
            </w:r>
            <w:r w:rsidR="00E16615">
              <w:rPr>
                <w:rFonts w:cstheme="minorHAnsi"/>
                <w:b/>
                <w:bCs/>
                <w:szCs w:val="21"/>
              </w:rPr>
              <w:t xml:space="preserve"> a místo</w:t>
            </w:r>
            <w:r w:rsidR="00D75EA1">
              <w:rPr>
                <w:rFonts w:cstheme="minorHAnsi"/>
                <w:b/>
                <w:bCs/>
                <w:szCs w:val="21"/>
              </w:rPr>
              <w:t xml:space="preserve"> </w:t>
            </w:r>
            <w:r w:rsidRPr="00EA0E7E">
              <w:rPr>
                <w:rFonts w:cstheme="minorHAnsi"/>
                <w:b/>
                <w:bCs/>
                <w:szCs w:val="21"/>
              </w:rPr>
              <w:t>narození</w:t>
            </w:r>
          </w:p>
        </w:tc>
        <w:tc>
          <w:tcPr>
            <w:tcW w:w="5368" w:type="dxa"/>
            <w:vAlign w:val="center"/>
          </w:tcPr>
          <w:p w14:paraId="5C462FAB" w14:textId="77777777" w:rsidR="00447364" w:rsidRPr="00EA0E7E" w:rsidRDefault="00447364" w:rsidP="002D59D2">
            <w:pPr>
              <w:ind w:right="-96"/>
              <w:rPr>
                <w:rFonts w:cstheme="minorHAnsi"/>
                <w:szCs w:val="21"/>
              </w:rPr>
            </w:pPr>
          </w:p>
        </w:tc>
      </w:tr>
      <w:tr w:rsidR="00447364" w:rsidRPr="00EA0E7E" w14:paraId="7827542A" w14:textId="77777777" w:rsidTr="00C73B37">
        <w:trPr>
          <w:trHeight w:val="363"/>
          <w:jc w:val="center"/>
        </w:trPr>
        <w:tc>
          <w:tcPr>
            <w:tcW w:w="3632" w:type="dxa"/>
            <w:tcBorders>
              <w:bottom w:val="single" w:sz="4" w:space="0" w:color="auto"/>
            </w:tcBorders>
            <w:shd w:val="clear" w:color="auto" w:fill="EEECE1" w:themeFill="background2"/>
            <w:vAlign w:val="center"/>
          </w:tcPr>
          <w:p w14:paraId="0606077A" w14:textId="77777777" w:rsidR="00447364" w:rsidRPr="00EA0E7E" w:rsidRDefault="00B03776" w:rsidP="00AF611B">
            <w:pPr>
              <w:rPr>
                <w:rFonts w:cstheme="minorHAnsi"/>
                <w:b/>
                <w:bCs/>
                <w:szCs w:val="21"/>
              </w:rPr>
            </w:pPr>
            <w:r w:rsidRPr="00B03776">
              <w:rPr>
                <w:rFonts w:cstheme="minorHAnsi"/>
                <w:b/>
                <w:szCs w:val="21"/>
              </w:rPr>
              <w:t xml:space="preserve">Adresa místa trvalého </w:t>
            </w:r>
            <w:r w:rsidR="00A215DE" w:rsidRPr="00B03776">
              <w:rPr>
                <w:rFonts w:cstheme="minorHAnsi"/>
                <w:b/>
                <w:szCs w:val="21"/>
              </w:rPr>
              <w:t>pobytu ve</w:t>
            </w:r>
            <w:r w:rsidRPr="00B03776">
              <w:rPr>
                <w:rFonts w:cstheme="minorHAnsi"/>
                <w:b/>
                <w:szCs w:val="21"/>
              </w:rPr>
              <w:t xml:space="preserve"> tvaru obec, část obce, ulice, číslo popisné, PSČ, stát</w:t>
            </w:r>
          </w:p>
        </w:tc>
        <w:tc>
          <w:tcPr>
            <w:tcW w:w="5368" w:type="dxa"/>
            <w:tcBorders>
              <w:bottom w:val="single" w:sz="4" w:space="0" w:color="auto"/>
            </w:tcBorders>
            <w:vAlign w:val="center"/>
          </w:tcPr>
          <w:p w14:paraId="305997F5" w14:textId="77777777" w:rsidR="00447364" w:rsidRPr="00C4689A" w:rsidRDefault="00447364" w:rsidP="002D59D2">
            <w:pPr>
              <w:ind w:right="-96"/>
              <w:rPr>
                <w:rFonts w:cstheme="minorHAnsi"/>
                <w:szCs w:val="21"/>
              </w:rPr>
            </w:pPr>
          </w:p>
        </w:tc>
      </w:tr>
      <w:tr w:rsidR="00E16615" w:rsidRPr="00EA0E7E" w14:paraId="6C0DD67C" w14:textId="77777777" w:rsidTr="00C73B37">
        <w:trPr>
          <w:trHeight w:val="363"/>
          <w:jc w:val="center"/>
        </w:trPr>
        <w:tc>
          <w:tcPr>
            <w:tcW w:w="3632" w:type="dxa"/>
            <w:tcBorders>
              <w:top w:val="single" w:sz="4" w:space="0" w:color="auto"/>
              <w:left w:val="single" w:sz="4" w:space="0" w:color="auto"/>
              <w:bottom w:val="single" w:sz="4" w:space="0" w:color="auto"/>
              <w:right w:val="single" w:sz="4" w:space="0" w:color="auto"/>
            </w:tcBorders>
            <w:shd w:val="clear" w:color="auto" w:fill="EEECE1" w:themeFill="background2"/>
          </w:tcPr>
          <w:p w14:paraId="17D4B803" w14:textId="77777777" w:rsidR="00E16615" w:rsidRPr="00EA0E7E" w:rsidRDefault="00E16615" w:rsidP="00AF611B">
            <w:pPr>
              <w:rPr>
                <w:rFonts w:cstheme="minorHAnsi"/>
                <w:b/>
                <w:szCs w:val="21"/>
              </w:rPr>
            </w:pPr>
            <w:r w:rsidRPr="00EA0E7E">
              <w:rPr>
                <w:rFonts w:cstheme="minorHAnsi"/>
                <w:b/>
                <w:bCs/>
                <w:szCs w:val="21"/>
              </w:rPr>
              <w:t>ID datové schránky nebo e-mail</w:t>
            </w:r>
            <w:r w:rsidRPr="00EA0E7E">
              <w:rPr>
                <w:rStyle w:val="Znakapoznpodarou"/>
                <w:rFonts w:cstheme="minorHAnsi"/>
                <w:b/>
                <w:bCs/>
                <w:szCs w:val="21"/>
              </w:rPr>
              <w:footnoteReference w:id="2"/>
            </w:r>
          </w:p>
        </w:tc>
        <w:tc>
          <w:tcPr>
            <w:tcW w:w="5368" w:type="dxa"/>
            <w:tcBorders>
              <w:top w:val="single" w:sz="4" w:space="0" w:color="auto"/>
              <w:left w:val="single" w:sz="4" w:space="0" w:color="auto"/>
              <w:bottom w:val="single" w:sz="4" w:space="0" w:color="auto"/>
              <w:right w:val="single" w:sz="4" w:space="0" w:color="auto"/>
            </w:tcBorders>
          </w:tcPr>
          <w:p w14:paraId="56A3FC2B" w14:textId="77777777" w:rsidR="00E16615" w:rsidRPr="00EA0E7E" w:rsidRDefault="00E16615" w:rsidP="002D59D2">
            <w:pPr>
              <w:ind w:right="-96"/>
              <w:rPr>
                <w:rFonts w:cstheme="minorHAnsi"/>
                <w:szCs w:val="21"/>
              </w:rPr>
            </w:pPr>
          </w:p>
        </w:tc>
      </w:tr>
      <w:tr w:rsidR="00E16615" w:rsidRPr="00EA0E7E" w14:paraId="362B6E24" w14:textId="77777777" w:rsidTr="00C73B37">
        <w:trPr>
          <w:trHeight w:val="363"/>
          <w:jc w:val="center"/>
        </w:trPr>
        <w:tc>
          <w:tcPr>
            <w:tcW w:w="3632" w:type="dxa"/>
            <w:tcBorders>
              <w:top w:val="single" w:sz="4" w:space="0" w:color="auto"/>
              <w:left w:val="single" w:sz="4" w:space="0" w:color="auto"/>
              <w:bottom w:val="single" w:sz="4" w:space="0" w:color="auto"/>
              <w:right w:val="single" w:sz="4" w:space="0" w:color="auto"/>
            </w:tcBorders>
            <w:shd w:val="clear" w:color="auto" w:fill="EEECE1" w:themeFill="background2"/>
          </w:tcPr>
          <w:p w14:paraId="69EA3D38" w14:textId="77777777" w:rsidR="00E16615" w:rsidRPr="00EA0E7E" w:rsidRDefault="00E16615" w:rsidP="00AF611B">
            <w:pPr>
              <w:rPr>
                <w:rFonts w:cstheme="minorHAnsi"/>
                <w:b/>
                <w:bCs/>
                <w:szCs w:val="21"/>
              </w:rPr>
            </w:pPr>
            <w:r w:rsidRPr="00EA0E7E">
              <w:rPr>
                <w:rFonts w:cstheme="minorHAnsi"/>
                <w:b/>
                <w:bCs/>
                <w:szCs w:val="21"/>
              </w:rPr>
              <w:t>Telefonní číslo</w:t>
            </w:r>
            <w:r w:rsidRPr="00EA0E7E">
              <w:rPr>
                <w:rStyle w:val="Znakapoznpodarou"/>
                <w:rFonts w:cstheme="minorHAnsi"/>
                <w:b/>
                <w:bCs/>
                <w:szCs w:val="21"/>
              </w:rPr>
              <w:footnoteReference w:id="3"/>
            </w:r>
          </w:p>
        </w:tc>
        <w:tc>
          <w:tcPr>
            <w:tcW w:w="5368" w:type="dxa"/>
            <w:tcBorders>
              <w:top w:val="single" w:sz="4" w:space="0" w:color="auto"/>
              <w:left w:val="single" w:sz="4" w:space="0" w:color="auto"/>
              <w:bottom w:val="single" w:sz="4" w:space="0" w:color="auto"/>
              <w:right w:val="single" w:sz="4" w:space="0" w:color="auto"/>
            </w:tcBorders>
          </w:tcPr>
          <w:p w14:paraId="5A3B7604" w14:textId="77777777" w:rsidR="00E16615" w:rsidRPr="00EA0E7E" w:rsidRDefault="00E16615" w:rsidP="002D59D2">
            <w:pPr>
              <w:ind w:right="-96"/>
              <w:rPr>
                <w:rFonts w:cstheme="minorHAnsi"/>
                <w:szCs w:val="21"/>
              </w:rPr>
            </w:pPr>
          </w:p>
        </w:tc>
      </w:tr>
    </w:tbl>
    <w:p w14:paraId="3B2D2A21" w14:textId="77777777" w:rsidR="00EF60C6" w:rsidRPr="00F946A6" w:rsidRDefault="00264542" w:rsidP="00F946A6">
      <w:pPr>
        <w:rPr>
          <w:rFonts w:cstheme="minorHAnsi"/>
          <w:b/>
          <w:bCs/>
          <w:sz w:val="8"/>
          <w:szCs w:val="8"/>
        </w:rPr>
      </w:pPr>
      <w:r>
        <w:rPr>
          <w:b/>
          <w:bCs/>
        </w:rPr>
        <w:br/>
      </w:r>
      <w:r w:rsidR="00F467C6">
        <w:rPr>
          <w:b/>
          <w:bCs/>
        </w:rPr>
        <w:t xml:space="preserve"> </w:t>
      </w:r>
      <w:r w:rsidR="00A82C55" w:rsidRPr="00F946A6">
        <w:rPr>
          <w:b/>
          <w:bCs/>
        </w:rPr>
        <w:t xml:space="preserve">Specifikace </w:t>
      </w:r>
      <w:r w:rsidR="00471BD4">
        <w:rPr>
          <w:b/>
          <w:bCs/>
        </w:rPr>
        <w:t>služebního místa</w:t>
      </w:r>
      <w:r w:rsidR="00452F1E" w:rsidRPr="00F946A6">
        <w:rPr>
          <w:rFonts w:cstheme="minorHAnsi"/>
          <w:b/>
          <w:bCs/>
          <w:sz w:val="8"/>
          <w:szCs w:val="8"/>
        </w:rPr>
        <w:t xml:space="preserve"> </w:t>
      </w:r>
    </w:p>
    <w:tbl>
      <w:tblPr>
        <w:tblW w:w="48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3"/>
      </w:tblGrid>
      <w:tr w:rsidR="007379E9" w:rsidRPr="00EA0E7E" w14:paraId="4246E409" w14:textId="77777777" w:rsidTr="00894925">
        <w:trPr>
          <w:trHeight w:val="907"/>
          <w:jc w:val="center"/>
        </w:trPr>
        <w:tc>
          <w:tcPr>
            <w:tcW w:w="5000" w:type="pct"/>
            <w:shd w:val="clear" w:color="auto" w:fill="FDE9D9" w:themeFill="accent6" w:themeFillTint="33"/>
            <w:vAlign w:val="center"/>
          </w:tcPr>
          <w:p w14:paraId="2AA6F59B" w14:textId="2ED95869" w:rsidR="00893EF4" w:rsidRPr="00893EF4" w:rsidRDefault="00893EF4" w:rsidP="00893EF4">
            <w:pPr>
              <w:rPr>
                <w:rFonts w:cstheme="minorHAnsi"/>
                <w:b/>
                <w:bCs/>
                <w:szCs w:val="21"/>
              </w:rPr>
            </w:pPr>
            <w:r w:rsidRPr="00893EF4">
              <w:rPr>
                <w:rFonts w:cstheme="minorHAnsi"/>
                <w:b/>
                <w:szCs w:val="21"/>
              </w:rPr>
              <w:t xml:space="preserve">Služební místo </w:t>
            </w:r>
            <w:r w:rsidRPr="00893EF4">
              <w:rPr>
                <w:rFonts w:cstheme="minorHAnsi"/>
                <w:b/>
                <w:bCs/>
                <w:szCs w:val="21"/>
              </w:rPr>
              <w:t>Specialista</w:t>
            </w:r>
            <w:r w:rsidR="00D57294">
              <w:rPr>
                <w:b/>
                <w:bCs/>
                <w:color w:val="000000" w:themeColor="text1"/>
              </w:rPr>
              <w:t>*</w:t>
            </w:r>
            <w:r w:rsidR="00D57294">
              <w:rPr>
                <w:b/>
                <w:bCs/>
                <w:color w:val="000000" w:themeColor="text1"/>
              </w:rPr>
              <w:t>Specialistka</w:t>
            </w:r>
            <w:r w:rsidRPr="00893EF4">
              <w:rPr>
                <w:rFonts w:cstheme="minorHAnsi"/>
                <w:b/>
                <w:bCs/>
                <w:szCs w:val="21"/>
              </w:rPr>
              <w:t xml:space="preserve"> pro oblast mezinárodních vztahů</w:t>
            </w:r>
          </w:p>
          <w:p w14:paraId="622915E5" w14:textId="77777777" w:rsidR="00893EF4" w:rsidRPr="00893EF4" w:rsidRDefault="00893EF4" w:rsidP="00893EF4">
            <w:pPr>
              <w:rPr>
                <w:rFonts w:cstheme="minorHAnsi"/>
                <w:b/>
                <w:bCs/>
                <w:szCs w:val="21"/>
              </w:rPr>
            </w:pPr>
            <w:r w:rsidRPr="00893EF4">
              <w:rPr>
                <w:rFonts w:cstheme="minorHAnsi"/>
                <w:b/>
                <w:bCs/>
                <w:szCs w:val="21"/>
              </w:rPr>
              <w:t>v oddělení bilaterální a multilaterální spolupráce</w:t>
            </w:r>
          </w:p>
          <w:p w14:paraId="5D39E32F" w14:textId="77777777" w:rsidR="00893EF4" w:rsidRPr="00893EF4" w:rsidRDefault="00893EF4" w:rsidP="00893EF4">
            <w:pPr>
              <w:rPr>
                <w:rFonts w:cstheme="minorHAnsi"/>
                <w:b/>
                <w:bCs/>
                <w:szCs w:val="21"/>
              </w:rPr>
            </w:pPr>
            <w:r w:rsidRPr="00893EF4">
              <w:rPr>
                <w:rFonts w:cstheme="minorHAnsi"/>
                <w:b/>
                <w:bCs/>
                <w:szCs w:val="21"/>
              </w:rPr>
              <w:t>v odboru mezinárodních vztahů a Evropské unie</w:t>
            </w:r>
          </w:p>
          <w:p w14:paraId="00EDEA6C" w14:textId="10CD589F" w:rsidR="007379E9" w:rsidRPr="00F5213A" w:rsidRDefault="00893EF4" w:rsidP="00893EF4">
            <w:pPr>
              <w:rPr>
                <w:rFonts w:cstheme="minorHAnsi"/>
                <w:b/>
                <w:bCs/>
                <w:szCs w:val="21"/>
              </w:rPr>
            </w:pPr>
            <w:r w:rsidRPr="00893EF4">
              <w:rPr>
                <w:rFonts w:cstheme="minorHAnsi"/>
                <w:b/>
                <w:bCs/>
                <w:szCs w:val="21"/>
              </w:rPr>
              <w:t>ve služebním úřadu Ministerstvo školství, mládeže a tělovýchovy, č. j.: MSMT-VYB-117/2026-3</w:t>
            </w:r>
          </w:p>
        </w:tc>
      </w:tr>
    </w:tbl>
    <w:p w14:paraId="34A70CF5" w14:textId="77777777" w:rsidR="00386232" w:rsidRDefault="00264542" w:rsidP="000A3F9C">
      <w:pPr>
        <w:tabs>
          <w:tab w:val="left" w:pos="6800"/>
        </w:tabs>
        <w:rPr>
          <w:b/>
          <w:bCs/>
        </w:rPr>
      </w:pPr>
      <w:bookmarkStart w:id="0" w:name="_Hlk151034169"/>
      <w:r>
        <w:rPr>
          <w:b/>
          <w:bCs/>
        </w:rPr>
        <w:br/>
        <w:t xml:space="preserve"> </w:t>
      </w:r>
      <w:r w:rsidR="00DE44C3" w:rsidRPr="00F946A6">
        <w:rPr>
          <w:b/>
          <w:bCs/>
        </w:rPr>
        <w:t>Žádost o opatření výpisu z Rejstříku trestů</w:t>
      </w:r>
    </w:p>
    <w:tbl>
      <w:tblPr>
        <w:tblStyle w:val="Mkatabulky"/>
        <w:tblW w:w="0" w:type="auto"/>
        <w:tblInd w:w="108" w:type="dxa"/>
        <w:tblLook w:val="04A0" w:firstRow="1" w:lastRow="0" w:firstColumn="1" w:lastColumn="0" w:noHBand="0" w:noVBand="1"/>
      </w:tblPr>
      <w:tblGrid>
        <w:gridCol w:w="8952"/>
      </w:tblGrid>
      <w:tr w:rsidR="00386232" w14:paraId="7248DD8A" w14:textId="77777777" w:rsidTr="00303DB0">
        <w:trPr>
          <w:trHeight w:val="395"/>
        </w:trPr>
        <w:tc>
          <w:tcPr>
            <w:tcW w:w="9072" w:type="dxa"/>
            <w:shd w:val="clear" w:color="auto" w:fill="E5B8B7" w:themeFill="accent2" w:themeFillTint="66"/>
          </w:tcPr>
          <w:bookmarkStart w:id="1" w:name="_Hlk177050584"/>
          <w:p w14:paraId="07A8D039" w14:textId="77777777" w:rsidR="00471A2A" w:rsidRPr="00471A2A" w:rsidRDefault="00AF6986" w:rsidP="00471A2A">
            <w:pPr>
              <w:jc w:val="left"/>
              <w:rPr>
                <w:rFonts w:cstheme="minorHAnsi"/>
                <w:b/>
                <w:color w:val="000000" w:themeColor="text1"/>
                <w:szCs w:val="21"/>
              </w:rPr>
            </w:pPr>
            <w:sdt>
              <w:sdtPr>
                <w:rPr>
                  <w:rFonts w:cstheme="minorHAnsi"/>
                  <w:b/>
                  <w:color w:val="000000" w:themeColor="text1"/>
                  <w:szCs w:val="21"/>
                </w:rPr>
                <w:id w:val="-1631084916"/>
                <w14:checkbox>
                  <w14:checked w14:val="0"/>
                  <w14:checkedState w14:val="2612" w14:font="MS Gothic"/>
                  <w14:uncheckedState w14:val="2610" w14:font="MS Gothic"/>
                </w14:checkbox>
              </w:sdtPr>
              <w:sdtEndPr/>
              <w:sdtContent>
                <w:r w:rsidR="00996AE6">
                  <w:rPr>
                    <w:rFonts w:ascii="MS Gothic" w:eastAsia="MS Gothic" w:hAnsi="MS Gothic" w:cstheme="minorHAnsi" w:hint="eastAsia"/>
                    <w:b/>
                    <w:color w:val="000000" w:themeColor="text1"/>
                    <w:szCs w:val="21"/>
                  </w:rPr>
                  <w:t>☐</w:t>
                </w:r>
              </w:sdtContent>
            </w:sdt>
            <w:r w:rsidR="007A0703">
              <w:rPr>
                <w:rFonts w:cstheme="minorHAnsi"/>
                <w:b/>
                <w:color w:val="000000" w:themeColor="text1"/>
                <w:szCs w:val="21"/>
              </w:rPr>
              <w:t xml:space="preserve">  </w:t>
            </w:r>
            <w:r w:rsidR="00386232" w:rsidRPr="000A3F9C">
              <w:rPr>
                <w:rFonts w:cstheme="minorHAnsi"/>
                <w:b/>
                <w:color w:val="000000" w:themeColor="text1"/>
                <w:szCs w:val="21"/>
              </w:rPr>
              <w:t>Žádám o to, aby služební orgán opatřil výpis z evidence Rejstříku trestů</w:t>
            </w:r>
            <w:r w:rsidR="00386232">
              <w:rPr>
                <w:rFonts w:cstheme="minorHAnsi"/>
                <w:b/>
                <w:color w:val="000000" w:themeColor="text1"/>
                <w:szCs w:val="21"/>
              </w:rPr>
              <w:t>.</w:t>
            </w:r>
            <w:r w:rsidR="00386232">
              <w:rPr>
                <w:rStyle w:val="Znakapoznpodarou"/>
                <w:rFonts w:cstheme="minorHAnsi"/>
                <w:b/>
                <w:color w:val="000000" w:themeColor="text1"/>
                <w:szCs w:val="21"/>
              </w:rPr>
              <w:footnoteReference w:id="4"/>
            </w:r>
          </w:p>
        </w:tc>
      </w:tr>
      <w:bookmarkEnd w:id="0"/>
      <w:bookmarkEnd w:id="1"/>
    </w:tbl>
    <w:p w14:paraId="7067F83B" w14:textId="77777777" w:rsidR="002A55D4" w:rsidRDefault="002A55D4" w:rsidP="00224802">
      <w:pPr>
        <w:tabs>
          <w:tab w:val="left" w:pos="5260"/>
          <w:tab w:val="left" w:pos="5660"/>
          <w:tab w:val="left" w:pos="5820"/>
        </w:tabs>
        <w:rPr>
          <w:b/>
          <w:bCs/>
        </w:rPr>
      </w:pPr>
    </w:p>
    <w:p w14:paraId="46362B6C" w14:textId="77777777" w:rsidR="00182874" w:rsidRDefault="00182874" w:rsidP="00224802">
      <w:pPr>
        <w:tabs>
          <w:tab w:val="left" w:pos="5260"/>
          <w:tab w:val="left" w:pos="5660"/>
          <w:tab w:val="left" w:pos="5820"/>
        </w:tabs>
        <w:rPr>
          <w:b/>
          <w:bCs/>
        </w:rPr>
      </w:pPr>
    </w:p>
    <w:p w14:paraId="77557147" w14:textId="77777777" w:rsidR="00182874" w:rsidRDefault="00182874" w:rsidP="00224802">
      <w:pPr>
        <w:tabs>
          <w:tab w:val="left" w:pos="5260"/>
          <w:tab w:val="left" w:pos="5660"/>
          <w:tab w:val="left" w:pos="5820"/>
        </w:tabs>
        <w:rPr>
          <w:b/>
          <w:bCs/>
        </w:rPr>
      </w:pPr>
    </w:p>
    <w:p w14:paraId="5FAAEE6F" w14:textId="77777777" w:rsidR="00471A2A" w:rsidRDefault="008D61F2" w:rsidP="00224802">
      <w:pPr>
        <w:tabs>
          <w:tab w:val="left" w:pos="5260"/>
          <w:tab w:val="left" w:pos="5660"/>
          <w:tab w:val="left" w:pos="5820"/>
        </w:tabs>
        <w:rPr>
          <w:b/>
          <w:bCs/>
        </w:rPr>
      </w:pPr>
      <w:r>
        <w:rPr>
          <w:b/>
          <w:bCs/>
        </w:rPr>
        <w:lastRenderedPageBreak/>
        <w:t>Souhlas s uchováním životopisu</w:t>
      </w:r>
    </w:p>
    <w:tbl>
      <w:tblPr>
        <w:tblStyle w:val="Mkatabulky"/>
        <w:tblW w:w="0" w:type="auto"/>
        <w:tblInd w:w="108" w:type="dxa"/>
        <w:tblLook w:val="04A0" w:firstRow="1" w:lastRow="0" w:firstColumn="1" w:lastColumn="0" w:noHBand="0" w:noVBand="1"/>
      </w:tblPr>
      <w:tblGrid>
        <w:gridCol w:w="8952"/>
      </w:tblGrid>
      <w:tr w:rsidR="00471A2A" w14:paraId="3B2F4C7A" w14:textId="77777777" w:rsidTr="00303DB0">
        <w:trPr>
          <w:trHeight w:val="489"/>
        </w:trPr>
        <w:tc>
          <w:tcPr>
            <w:tcW w:w="9102" w:type="dxa"/>
            <w:shd w:val="clear" w:color="auto" w:fill="E5B8B7" w:themeFill="accent2" w:themeFillTint="66"/>
          </w:tcPr>
          <w:bookmarkStart w:id="2" w:name="_Hlk177050553"/>
          <w:p w14:paraId="3B8A1408" w14:textId="77777777" w:rsidR="00471A2A" w:rsidRPr="00471A2A" w:rsidRDefault="00AF6986" w:rsidP="00996AE6">
            <w:pPr>
              <w:ind w:left="58"/>
              <w:rPr>
                <w:b/>
                <w:bCs/>
                <w:color w:val="000000" w:themeColor="text1"/>
                <w:szCs w:val="21"/>
              </w:rPr>
            </w:pPr>
            <w:sdt>
              <w:sdtPr>
                <w:rPr>
                  <w:b/>
                  <w:bCs/>
                  <w:color w:val="000000" w:themeColor="text1"/>
                  <w:szCs w:val="21"/>
                </w:rPr>
                <w:id w:val="-1623462531"/>
                <w14:checkbox>
                  <w14:checked w14:val="0"/>
                  <w14:checkedState w14:val="2612" w14:font="MS Gothic"/>
                  <w14:uncheckedState w14:val="2610" w14:font="MS Gothic"/>
                </w14:checkbox>
              </w:sdtPr>
              <w:sdtEndPr/>
              <w:sdtContent>
                <w:r w:rsidR="00996AE6">
                  <w:rPr>
                    <w:rFonts w:ascii="MS Gothic" w:eastAsia="MS Gothic" w:hAnsi="MS Gothic" w:hint="eastAsia"/>
                    <w:b/>
                    <w:bCs/>
                    <w:color w:val="000000" w:themeColor="text1"/>
                    <w:szCs w:val="21"/>
                  </w:rPr>
                  <w:t>☐</w:t>
                </w:r>
              </w:sdtContent>
            </w:sdt>
            <w:r w:rsidR="00996AE6">
              <w:rPr>
                <w:b/>
                <w:bCs/>
                <w:color w:val="000000" w:themeColor="text1"/>
                <w:szCs w:val="21"/>
              </w:rPr>
              <w:t xml:space="preserve">  </w:t>
            </w:r>
            <w:r w:rsidR="00471A2A" w:rsidRPr="00AD7868">
              <w:rPr>
                <w:b/>
                <w:bCs/>
                <w:color w:val="000000" w:themeColor="text1"/>
                <w:szCs w:val="21"/>
              </w:rPr>
              <w:t xml:space="preserve">Dávám souhlas s uchováním svého životopisu po </w:t>
            </w:r>
            <w:r w:rsidR="00A3656E">
              <w:rPr>
                <w:b/>
                <w:bCs/>
                <w:color w:val="000000" w:themeColor="text1"/>
                <w:szCs w:val="21"/>
              </w:rPr>
              <w:t xml:space="preserve">dobu </w:t>
            </w:r>
            <w:r w:rsidR="00FE477D">
              <w:rPr>
                <w:b/>
                <w:bCs/>
                <w:color w:val="000000" w:themeColor="text1"/>
                <w:szCs w:val="21"/>
              </w:rPr>
              <w:t>1</w:t>
            </w:r>
            <w:r w:rsidR="00A3656E">
              <w:rPr>
                <w:b/>
                <w:bCs/>
                <w:color w:val="000000" w:themeColor="text1"/>
                <w:szCs w:val="21"/>
              </w:rPr>
              <w:t xml:space="preserve"> roku</w:t>
            </w:r>
            <w:r w:rsidR="00471A2A" w:rsidRPr="00AD7868">
              <w:rPr>
                <w:b/>
                <w:bCs/>
                <w:color w:val="000000" w:themeColor="text1"/>
                <w:szCs w:val="21"/>
              </w:rPr>
              <w:t xml:space="preserve"> za účelem posouzení vhodnosti mé případné účasti i v jiných výběrových řízeních v rámci MŠMT.</w:t>
            </w:r>
            <w:r w:rsidR="00471A2A" w:rsidRPr="00AA3137">
              <w:rPr>
                <w:rStyle w:val="Znakapoznpodarou"/>
                <w:b/>
                <w:bCs/>
                <w:color w:val="000000" w:themeColor="text1"/>
                <w:szCs w:val="21"/>
              </w:rPr>
              <w:footnoteReference w:id="5"/>
            </w:r>
          </w:p>
        </w:tc>
      </w:tr>
    </w:tbl>
    <w:p w14:paraId="2095A86F" w14:textId="77777777" w:rsidR="002A55D4" w:rsidRDefault="002A55D4" w:rsidP="000A3F9C">
      <w:pPr>
        <w:tabs>
          <w:tab w:val="left" w:pos="5260"/>
          <w:tab w:val="left" w:pos="5660"/>
          <w:tab w:val="left" w:pos="5820"/>
        </w:tabs>
        <w:rPr>
          <w:b/>
          <w:bCs/>
        </w:rPr>
      </w:pPr>
      <w:bookmarkStart w:id="3" w:name="_Hlk174875175"/>
      <w:bookmarkEnd w:id="2"/>
    </w:p>
    <w:p w14:paraId="286B6213" w14:textId="77777777" w:rsidR="000A3F9C" w:rsidRDefault="00AF7E9D" w:rsidP="000A3F9C">
      <w:pPr>
        <w:tabs>
          <w:tab w:val="left" w:pos="5260"/>
          <w:tab w:val="left" w:pos="5660"/>
          <w:tab w:val="left" w:pos="5820"/>
        </w:tabs>
        <w:rPr>
          <w:b/>
          <w:bCs/>
        </w:rPr>
      </w:pPr>
      <w:r w:rsidRPr="00F946A6">
        <w:rPr>
          <w:b/>
          <w:bCs/>
        </w:rPr>
        <w:t>Čestn</w:t>
      </w:r>
      <w:r w:rsidR="0027414D" w:rsidRPr="00F946A6">
        <w:rPr>
          <w:b/>
          <w:bCs/>
        </w:rPr>
        <w:t>á</w:t>
      </w:r>
      <w:r w:rsidRPr="00F946A6">
        <w:rPr>
          <w:b/>
          <w:bCs/>
        </w:rPr>
        <w:t xml:space="preserve"> prohlášení</w:t>
      </w:r>
      <w:r w:rsidR="00386232">
        <w:rPr>
          <w:rStyle w:val="Znakapoznpodarou"/>
          <w:b/>
          <w:bCs/>
        </w:rPr>
        <w:footnoteReference w:id="6"/>
      </w:r>
    </w:p>
    <w:tbl>
      <w:tblPr>
        <w:tblStyle w:val="Mkatabulky"/>
        <w:tblW w:w="9072" w:type="dxa"/>
        <w:tblInd w:w="108" w:type="dxa"/>
        <w:tblLook w:val="04A0" w:firstRow="1" w:lastRow="0" w:firstColumn="1" w:lastColumn="0" w:noHBand="0" w:noVBand="1"/>
      </w:tblPr>
      <w:tblGrid>
        <w:gridCol w:w="9072"/>
      </w:tblGrid>
      <w:tr w:rsidR="00844EC7" w14:paraId="068A1082" w14:textId="77777777" w:rsidTr="00244384">
        <w:tc>
          <w:tcPr>
            <w:tcW w:w="9072" w:type="dxa"/>
          </w:tcPr>
          <w:p w14:paraId="3A9E2BC6" w14:textId="77777777" w:rsidR="00933D59" w:rsidRDefault="00933D59" w:rsidP="00933D59">
            <w:pPr>
              <w:rPr>
                <w:color w:val="000000" w:themeColor="text1"/>
              </w:rPr>
            </w:pPr>
          </w:p>
          <w:p w14:paraId="61021F99" w14:textId="77777777" w:rsidR="00933D59" w:rsidRDefault="00AF6986" w:rsidP="005C57FB">
            <w:pPr>
              <w:ind w:left="341" w:hanging="425"/>
              <w:rPr>
                <w:color w:val="000000" w:themeColor="text1"/>
              </w:rPr>
            </w:pPr>
            <w:sdt>
              <w:sdtPr>
                <w:rPr>
                  <w:color w:val="000000" w:themeColor="text1"/>
                </w:rPr>
                <w:id w:val="846833109"/>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844EC7">
              <w:rPr>
                <w:color w:val="000000" w:themeColor="text1"/>
              </w:rPr>
              <w:t xml:space="preserve">Prohlašuji, že jsem </w:t>
            </w:r>
            <w:r w:rsidR="00844EC7" w:rsidRPr="000A3F9C">
              <w:rPr>
                <w:color w:val="000000" w:themeColor="text1"/>
              </w:rPr>
              <w:t>plně svéprávný</w:t>
            </w:r>
            <w:r w:rsidR="00844EC7">
              <w:rPr>
                <w:color w:val="000000" w:themeColor="text1"/>
              </w:rPr>
              <w:t>*</w:t>
            </w:r>
            <w:r w:rsidR="00844EC7" w:rsidRPr="000A3F9C">
              <w:rPr>
                <w:color w:val="000000" w:themeColor="text1"/>
              </w:rPr>
              <w:t>á, resp. že má svéprávnost nebyla soudem omezena.</w:t>
            </w:r>
            <w:r w:rsidR="00844EC7">
              <w:rPr>
                <w:color w:val="000000" w:themeColor="text1"/>
              </w:rPr>
              <w:t xml:space="preserve"> Toto prohlášení činím pro účely výběrového řízení, ve kterém je povinnost doložit splnění předpokladu plné svéprávnosti.</w:t>
            </w:r>
          </w:p>
          <w:p w14:paraId="2983142A" w14:textId="77777777" w:rsidR="005C57FB" w:rsidRDefault="005C57FB" w:rsidP="005C57FB">
            <w:pPr>
              <w:ind w:left="341" w:hanging="425"/>
              <w:rPr>
                <w:color w:val="000000" w:themeColor="text1"/>
              </w:rPr>
            </w:pPr>
          </w:p>
          <w:p w14:paraId="24A95219" w14:textId="77777777" w:rsidR="00844EC7" w:rsidRDefault="00AF6986" w:rsidP="00C36C5B">
            <w:pPr>
              <w:ind w:left="341" w:hanging="341"/>
              <w:rPr>
                <w:color w:val="000000" w:themeColor="text1"/>
              </w:rPr>
            </w:pPr>
            <w:sdt>
              <w:sdtPr>
                <w:rPr>
                  <w:color w:val="000000" w:themeColor="text1"/>
                </w:rPr>
                <w:id w:val="122507153"/>
                <w14:checkbox>
                  <w14:checked w14:val="0"/>
                  <w14:checkedState w14:val="2612" w14:font="MS Gothic"/>
                  <w14:uncheckedState w14:val="2610" w14:font="MS Gothic"/>
                </w14:checkbox>
              </w:sdtPr>
              <w:sdtEndPr/>
              <w:sdtContent>
                <w:r w:rsidR="00511CB6">
                  <w:rPr>
                    <w:rFonts w:ascii="MS Gothic" w:eastAsia="MS Gothic" w:hAnsi="MS Gothic" w:hint="eastAsia"/>
                    <w:color w:val="000000" w:themeColor="text1"/>
                  </w:rPr>
                  <w:t>☐</w:t>
                </w:r>
              </w:sdtContent>
            </w:sdt>
            <w:r w:rsidR="00C36C5B">
              <w:rPr>
                <w:color w:val="000000" w:themeColor="text1"/>
              </w:rPr>
              <w:t xml:space="preserve">   </w:t>
            </w:r>
            <w:r w:rsidR="00844EC7">
              <w:rPr>
                <w:color w:val="000000" w:themeColor="text1"/>
              </w:rPr>
              <w:t>Prohlašuji, že na základě znalosti svého zdravotního stavu mám plnou zdravotní způsobilost k výkonu služby na předmětném služebním místě. Toto prohlášení činím pro účely výběrového řízení, ve kterém je</w:t>
            </w:r>
            <w:r w:rsidR="00587905">
              <w:rPr>
                <w:color w:val="000000" w:themeColor="text1"/>
              </w:rPr>
              <w:t> </w:t>
            </w:r>
            <w:r w:rsidR="00844EC7">
              <w:rPr>
                <w:color w:val="000000" w:themeColor="text1"/>
              </w:rPr>
              <w:t>povinnost doložit splnění předpokladu potřebné zdravotní způsobilost</w:t>
            </w:r>
            <w:r w:rsidR="008D61F2">
              <w:rPr>
                <w:color w:val="000000" w:themeColor="text1"/>
              </w:rPr>
              <w:t>i</w:t>
            </w:r>
            <w:r w:rsidR="00844EC7">
              <w:rPr>
                <w:color w:val="000000" w:themeColor="text1"/>
              </w:rPr>
              <w:t>.</w:t>
            </w:r>
          </w:p>
          <w:p w14:paraId="0EBF3D76" w14:textId="77777777" w:rsidR="00844EC7" w:rsidRDefault="00844EC7" w:rsidP="00844EC7">
            <w:pPr>
              <w:rPr>
                <w:color w:val="000000" w:themeColor="text1"/>
              </w:rPr>
            </w:pPr>
          </w:p>
          <w:p w14:paraId="59A58A11" w14:textId="77777777" w:rsidR="00844EC7" w:rsidRDefault="00844EC7" w:rsidP="00844EC7">
            <w:pPr>
              <w:rPr>
                <w:color w:val="000000" w:themeColor="text1"/>
              </w:rPr>
            </w:pPr>
            <w:r>
              <w:rPr>
                <w:color w:val="000000" w:themeColor="text1"/>
              </w:rPr>
              <w:t>V návaznosti na povinnost splnění předpokladů dále prohlašuji, že</w:t>
            </w:r>
          </w:p>
          <w:p w14:paraId="3EAEA2D7" w14:textId="77777777" w:rsidR="00C36C5B" w:rsidRDefault="00C36C5B" w:rsidP="00844EC7">
            <w:pPr>
              <w:jc w:val="left"/>
              <w:rPr>
                <w:color w:val="000000" w:themeColor="text1"/>
              </w:rPr>
            </w:pPr>
          </w:p>
          <w:p w14:paraId="4CA9E4D3" w14:textId="77777777" w:rsidR="00844EC7" w:rsidRDefault="00AF6986" w:rsidP="00844EC7">
            <w:pPr>
              <w:jc w:val="left"/>
              <w:rPr>
                <w:color w:val="000000" w:themeColor="text1"/>
              </w:rPr>
            </w:pPr>
            <w:sdt>
              <w:sdtPr>
                <w:rPr>
                  <w:color w:val="000000" w:themeColor="text1"/>
                </w:rPr>
                <w:id w:val="-300770588"/>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C36C5B">
              <w:rPr>
                <w:color w:val="000000" w:themeColor="text1"/>
              </w:rPr>
              <w:t xml:space="preserve">  </w:t>
            </w:r>
            <w:r w:rsidR="00844EC7" w:rsidRPr="000A3F9C">
              <w:rPr>
                <w:color w:val="000000" w:themeColor="text1"/>
              </w:rPr>
              <w:t>jsem státním obča</w:t>
            </w:r>
            <w:r w:rsidR="00844EC7">
              <w:rPr>
                <w:color w:val="000000" w:themeColor="text1"/>
              </w:rPr>
              <w:t>n</w:t>
            </w:r>
            <w:r w:rsidR="00844EC7" w:rsidRPr="000A3F9C">
              <w:rPr>
                <w:color w:val="000000" w:themeColor="text1"/>
              </w:rPr>
              <w:t>em</w:t>
            </w:r>
            <w:r w:rsidR="00844EC7">
              <w:rPr>
                <w:rStyle w:val="Znakapoznpodarou"/>
                <w:color w:val="000000" w:themeColor="text1"/>
              </w:rPr>
              <w:footnoteReference w:id="7"/>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t>,</w:t>
            </w:r>
          </w:p>
          <w:p w14:paraId="2CBC60E0" w14:textId="77777777" w:rsidR="00844EC7" w:rsidRDefault="00844EC7" w:rsidP="00844EC7">
            <w:pPr>
              <w:jc w:val="left"/>
              <w:rPr>
                <w:color w:val="000000" w:themeColor="text1"/>
              </w:rPr>
            </w:pPr>
          </w:p>
          <w:p w14:paraId="51DD2C45" w14:textId="77777777" w:rsidR="00844EC7" w:rsidRDefault="00AF6986" w:rsidP="00844EC7">
            <w:pPr>
              <w:ind w:left="284" w:hanging="284"/>
              <w:jc w:val="left"/>
              <w:rPr>
                <w:color w:val="000000" w:themeColor="text1"/>
              </w:rPr>
            </w:pPr>
            <w:sdt>
              <w:sdtPr>
                <w:rPr>
                  <w:color w:val="000000" w:themeColor="text1"/>
                </w:rPr>
                <w:id w:val="-1277561944"/>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C36C5B">
              <w:rPr>
                <w:color w:val="000000" w:themeColor="text1"/>
              </w:rPr>
              <w:t xml:space="preserve">  </w:t>
            </w:r>
            <w:r w:rsidR="00844EC7">
              <w:rPr>
                <w:color w:val="000000" w:themeColor="text1"/>
              </w:rPr>
              <w:t>mám potřebnou znalost českého jazyka</w:t>
            </w:r>
            <w:r w:rsidR="00471A2A">
              <w:rPr>
                <w:rStyle w:val="Znakapoznpodarou"/>
                <w:color w:val="000000" w:themeColor="text1"/>
              </w:rPr>
              <w:footnoteReference w:id="8"/>
            </w:r>
            <w:r w:rsidR="00844EC7">
              <w:rPr>
                <w:color w:val="000000" w:themeColor="text1"/>
              </w:rPr>
              <w:t xml:space="preserve"> (zaškrtne pouze žadatel, který není státním občanem České republiky),</w:t>
            </w:r>
          </w:p>
          <w:p w14:paraId="2CF82411" w14:textId="77777777" w:rsidR="00844EC7" w:rsidRPr="00BF6FDA" w:rsidRDefault="00844EC7" w:rsidP="00844EC7">
            <w:pPr>
              <w:ind w:left="284" w:hanging="284"/>
              <w:jc w:val="left"/>
              <w:rPr>
                <w:color w:val="000000" w:themeColor="text1"/>
              </w:rPr>
            </w:pPr>
          </w:p>
          <w:p w14:paraId="468C6137" w14:textId="77777777" w:rsidR="00844EC7" w:rsidRDefault="00AF6986" w:rsidP="00BD3069">
            <w:pPr>
              <w:spacing w:line="312" w:lineRule="auto"/>
              <w:rPr>
                <w:color w:val="000000" w:themeColor="text1"/>
              </w:rPr>
            </w:pPr>
            <w:sdt>
              <w:sdtPr>
                <w:rPr>
                  <w:color w:val="000000" w:themeColor="text1"/>
                </w:rPr>
                <w:id w:val="-20555664"/>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C36C5B">
              <w:rPr>
                <w:color w:val="000000" w:themeColor="text1"/>
              </w:rPr>
              <w:t xml:space="preserve">  </w:t>
            </w:r>
            <w:r w:rsidR="00844EC7" w:rsidRPr="000A3F9C">
              <w:rPr>
                <w:color w:val="000000" w:themeColor="text1"/>
              </w:rPr>
              <w:t>jsem dosáhl</w:t>
            </w:r>
            <w:r w:rsidR="00844EC7">
              <w:rPr>
                <w:color w:val="000000" w:themeColor="text1"/>
              </w:rPr>
              <w:t>*</w:t>
            </w:r>
            <w:r w:rsidR="00844EC7" w:rsidRPr="000A3F9C">
              <w:rPr>
                <w:color w:val="000000" w:themeColor="text1"/>
              </w:rPr>
              <w:t>a vzdělání stanoveného zákonem o státní službě pro předmětné služební místo, a to</w:t>
            </w:r>
            <w:r w:rsidR="00844EC7">
              <w:rPr>
                <w:rStyle w:val="Znakapoznpodarou"/>
                <w:color w:val="000000" w:themeColor="text1"/>
              </w:rPr>
              <w:footnoteReference w:id="9"/>
            </w:r>
          </w:p>
          <w:p w14:paraId="127A47EF" w14:textId="77777777" w:rsidR="00844EC7" w:rsidRPr="00BF6FDA" w:rsidRDefault="00844EC7" w:rsidP="00BD3069">
            <w:pPr>
              <w:spacing w:line="312"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78266434" w14:textId="77777777" w:rsidR="00844EC7" w:rsidRDefault="00844EC7" w:rsidP="00BD3069">
            <w:pPr>
              <w:spacing w:line="312" w:lineRule="auto"/>
              <w:rPr>
                <w:color w:val="000000" w:themeColor="text1"/>
              </w:rPr>
            </w:pPr>
            <w:r w:rsidRPr="000A3F9C">
              <w:rPr>
                <w:color w:val="000000" w:themeColor="text1"/>
              </w:rPr>
              <w:t>neboť jsem úspěšně absolvoval</w:t>
            </w:r>
            <w:r>
              <w:rPr>
                <w:color w:val="000000" w:themeColor="text1"/>
              </w:rPr>
              <w:t>*</w:t>
            </w:r>
            <w:r w:rsidRPr="000A3F9C">
              <w:rPr>
                <w:color w:val="000000" w:themeColor="text1"/>
              </w:rPr>
              <w:t>a studijní program v</w:t>
            </w:r>
            <w:r>
              <w:rPr>
                <w:color w:val="000000" w:themeColor="text1"/>
              </w:rPr>
              <w:t> </w:t>
            </w:r>
            <w:r w:rsidRPr="000A3F9C">
              <w:rPr>
                <w:color w:val="000000" w:themeColor="text1"/>
              </w:rPr>
              <w:t>oboru</w:t>
            </w:r>
            <w:r>
              <w:rPr>
                <w:rStyle w:val="Znakapoznpodarou"/>
                <w:color w:val="000000" w:themeColor="text1"/>
              </w:rPr>
              <w:footnoteReference w:id="10"/>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p>
          <w:p w14:paraId="73DF0A8F" w14:textId="77777777" w:rsidR="00844EC7" w:rsidRPr="00BF6FDA" w:rsidRDefault="00844EC7" w:rsidP="00BD3069">
            <w:pPr>
              <w:spacing w:line="312"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4EA510E6" w14:textId="77777777" w:rsidR="00844EC7" w:rsidRDefault="00844EC7" w:rsidP="008051F6">
            <w:pPr>
              <w:rPr>
                <w:color w:val="000000" w:themeColor="text1"/>
              </w:rPr>
            </w:pPr>
            <w:r>
              <w:rPr>
                <w:color w:val="000000" w:themeColor="text1"/>
              </w:rPr>
              <w:t>n</w:t>
            </w:r>
            <w:r w:rsidRPr="000A3F9C">
              <w:rPr>
                <w:color w:val="000000" w:themeColor="text1"/>
              </w:rPr>
              <w:t>a</w:t>
            </w:r>
            <w:r>
              <w:rPr>
                <w:rStyle w:val="Znakapoznpodarou"/>
                <w:color w:val="000000" w:themeColor="text1"/>
              </w:rPr>
              <w:footnoteReference w:id="11"/>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2D86389F" w14:textId="77777777" w:rsidR="00933D59" w:rsidRDefault="00933D59" w:rsidP="00933D59">
            <w:pPr>
              <w:rPr>
                <w:color w:val="000000" w:themeColor="text1"/>
              </w:rPr>
            </w:pPr>
          </w:p>
          <w:p w14:paraId="11370947" w14:textId="77777777" w:rsidR="00271F8B" w:rsidRPr="00E804FA" w:rsidRDefault="00AF6986" w:rsidP="00C36C5B">
            <w:pPr>
              <w:ind w:left="341" w:hanging="341"/>
              <w:rPr>
                <w:bCs/>
                <w:color w:val="000000" w:themeColor="text1"/>
              </w:rPr>
            </w:pPr>
            <w:sdt>
              <w:sdtPr>
                <w:rPr>
                  <w:bCs/>
                  <w:color w:val="000000" w:themeColor="text1"/>
                </w:rPr>
                <w:id w:val="1380205698"/>
                <w14:checkbox>
                  <w14:checked w14:val="0"/>
                  <w14:checkedState w14:val="2612" w14:font="MS Gothic"/>
                  <w14:uncheckedState w14:val="2610" w14:font="MS Gothic"/>
                </w14:checkbox>
              </w:sdtPr>
              <w:sdtEndPr/>
              <w:sdtContent>
                <w:r w:rsidR="00C36C5B" w:rsidRPr="00E804FA">
                  <w:rPr>
                    <w:rFonts w:ascii="MS Gothic" w:eastAsia="MS Gothic" w:hAnsi="MS Gothic" w:hint="eastAsia"/>
                    <w:bCs/>
                    <w:color w:val="000000" w:themeColor="text1"/>
                  </w:rPr>
                  <w:t>☐</w:t>
                </w:r>
              </w:sdtContent>
            </w:sdt>
            <w:r w:rsidR="00C36C5B" w:rsidRPr="00E804FA">
              <w:rPr>
                <w:bCs/>
                <w:color w:val="000000" w:themeColor="text1"/>
              </w:rPr>
              <w:t xml:space="preserve">  </w:t>
            </w:r>
            <w:r w:rsidR="00271F8B" w:rsidRPr="00E804FA">
              <w:rPr>
                <w:bCs/>
                <w:color w:val="000000" w:themeColor="text1"/>
              </w:rPr>
              <w:t xml:space="preserve">Pro účely výběrového řízení v návaznosti na povinnost doložit splnění požadavku znalosti </w:t>
            </w:r>
            <w:r w:rsidR="00E804FA" w:rsidRPr="00E804FA">
              <w:rPr>
                <w:bCs/>
                <w:color w:val="000000" w:themeColor="text1"/>
              </w:rPr>
              <w:t>anglického</w:t>
            </w:r>
            <w:r w:rsidR="00271F8B" w:rsidRPr="00E804FA">
              <w:rPr>
                <w:bCs/>
                <w:color w:val="000000" w:themeColor="text1"/>
              </w:rPr>
              <w:t xml:space="preserve"> jazyka na úrovni </w:t>
            </w:r>
            <w:r w:rsidR="00511CB6">
              <w:rPr>
                <w:bCs/>
                <w:color w:val="000000" w:themeColor="text1"/>
              </w:rPr>
              <w:t>B</w:t>
            </w:r>
            <w:r w:rsidR="00271F8B" w:rsidRPr="00E804FA">
              <w:rPr>
                <w:bCs/>
                <w:color w:val="000000" w:themeColor="text1"/>
              </w:rPr>
              <w:t>2 podle Společného evropského referenčního rámce pro jazyky prohlašuji, že tento požadavek splňuji.</w:t>
            </w:r>
          </w:p>
          <w:p w14:paraId="076B9049" w14:textId="77777777" w:rsidR="00933D59" w:rsidRDefault="00933D59" w:rsidP="00933D59">
            <w:pPr>
              <w:ind w:left="318" w:hanging="318"/>
              <w:rPr>
                <w:color w:val="000000" w:themeColor="text1"/>
              </w:rPr>
            </w:pPr>
          </w:p>
          <w:p w14:paraId="448AE96E" w14:textId="77777777" w:rsidR="00844EC7" w:rsidRPr="00BF6FDA" w:rsidRDefault="00844EC7" w:rsidP="008051F6">
            <w:pPr>
              <w:rPr>
                <w:color w:val="000000" w:themeColor="text1"/>
              </w:rPr>
            </w:pPr>
            <w:r w:rsidRPr="001E6925">
              <w:rPr>
                <w:b/>
                <w:color w:val="000000" w:themeColor="text1"/>
              </w:rPr>
              <w:t>Poučení:</w:t>
            </w:r>
            <w:r w:rsidRPr="001E6925">
              <w:rPr>
                <w:color w:val="000000" w:themeColor="text1"/>
              </w:rPr>
              <w:t xml:space="preserve"> </w:t>
            </w:r>
            <w:r>
              <w:rPr>
                <w:color w:val="000000" w:themeColor="text1"/>
              </w:rPr>
              <w:t>výše</w:t>
            </w:r>
            <w:r w:rsidRPr="001E6925">
              <w:rPr>
                <w:color w:val="000000" w:themeColor="text1"/>
              </w:rPr>
              <w:t xml:space="preserve"> uvedená </w:t>
            </w:r>
            <w:r w:rsidRPr="00612ED9">
              <w:rPr>
                <w:b/>
                <w:bCs/>
                <w:color w:val="000000" w:themeColor="text1"/>
              </w:rPr>
              <w:t>čestná prohlášení o státním občanství</w:t>
            </w:r>
            <w:r w:rsidR="00E804FA">
              <w:rPr>
                <w:b/>
                <w:bCs/>
                <w:color w:val="000000" w:themeColor="text1"/>
              </w:rPr>
              <w:t xml:space="preserve"> a </w:t>
            </w:r>
            <w:r w:rsidRPr="00612ED9">
              <w:rPr>
                <w:b/>
                <w:bCs/>
                <w:color w:val="000000" w:themeColor="text1"/>
              </w:rPr>
              <w:t>o dosaženém vzdělání</w:t>
            </w:r>
            <w:r w:rsidRPr="001E6925">
              <w:rPr>
                <w:color w:val="000000" w:themeColor="text1"/>
              </w:rPr>
              <w:t xml:space="preserve"> nahrazují listiny </w:t>
            </w:r>
            <w:r w:rsidRPr="00612ED9">
              <w:rPr>
                <w:b/>
                <w:bCs/>
                <w:color w:val="000000" w:themeColor="text1"/>
              </w:rPr>
              <w:t>prokazující splnění</w:t>
            </w:r>
            <w:r w:rsidRPr="001E6925">
              <w:rPr>
                <w:color w:val="000000" w:themeColor="text1"/>
              </w:rPr>
              <w:t xml:space="preserve"> předpokladů</w:t>
            </w:r>
            <w:r>
              <w:rPr>
                <w:rStyle w:val="Znakapoznpodarou"/>
                <w:color w:val="000000" w:themeColor="text1"/>
              </w:rPr>
              <w:footnoteReference w:id="12"/>
            </w:r>
            <w:r>
              <w:rPr>
                <w:color w:val="000000" w:themeColor="text1"/>
                <w:vertAlign w:val="superscript"/>
              </w:rPr>
              <w:t xml:space="preserve"> </w:t>
            </w:r>
            <w:r w:rsidRPr="00612ED9">
              <w:rPr>
                <w:b/>
                <w:bCs/>
                <w:color w:val="000000" w:themeColor="text1"/>
              </w:rPr>
              <w:t>pouze při podání žádosti</w:t>
            </w:r>
            <w:r>
              <w:rPr>
                <w:b/>
                <w:bCs/>
                <w:color w:val="000000" w:themeColor="text1"/>
              </w:rPr>
              <w:t>. Ž</w:t>
            </w:r>
            <w:r w:rsidRPr="00612ED9">
              <w:rPr>
                <w:b/>
                <w:bCs/>
                <w:color w:val="000000" w:themeColor="text1"/>
              </w:rPr>
              <w:t>adatel je povinen listiny prokazující splnění</w:t>
            </w:r>
            <w:r w:rsidRPr="001E6925">
              <w:rPr>
                <w:color w:val="000000" w:themeColor="text1"/>
              </w:rPr>
              <w:t xml:space="preserve"> těchto předpokladů (v originále nebo úředně ověřené kopii) </w:t>
            </w:r>
            <w:r w:rsidRPr="00612ED9">
              <w:rPr>
                <w:b/>
                <w:bCs/>
                <w:color w:val="000000" w:themeColor="text1"/>
              </w:rPr>
              <w:t>doložit následně nejpozději před konáním pohovoru</w:t>
            </w:r>
            <w:r w:rsidRPr="001E6925">
              <w:rPr>
                <w:color w:val="000000" w:themeColor="text1"/>
              </w:rPr>
              <w:t xml:space="preserve"> nebo písemné zkoušky, je-li konána před pohovorem.</w:t>
            </w:r>
          </w:p>
          <w:p w14:paraId="202A018C" w14:textId="77777777" w:rsidR="00844EC7" w:rsidRDefault="00844EC7" w:rsidP="000A3F9C">
            <w:pPr>
              <w:tabs>
                <w:tab w:val="left" w:pos="5260"/>
                <w:tab w:val="left" w:pos="5660"/>
                <w:tab w:val="left" w:pos="5820"/>
              </w:tabs>
              <w:rPr>
                <w:b/>
                <w:bCs/>
              </w:rPr>
            </w:pPr>
          </w:p>
        </w:tc>
      </w:tr>
    </w:tbl>
    <w:p w14:paraId="79A80AFD" w14:textId="77777777" w:rsidR="00E804FA" w:rsidRDefault="00E804FA" w:rsidP="00784C56">
      <w:pPr>
        <w:tabs>
          <w:tab w:val="left" w:pos="486"/>
        </w:tabs>
        <w:rPr>
          <w:b/>
          <w:bCs/>
        </w:rPr>
      </w:pPr>
      <w:bookmarkStart w:id="4" w:name="_Hlk174875487"/>
      <w:bookmarkEnd w:id="3"/>
    </w:p>
    <w:p w14:paraId="3EBA7BDA" w14:textId="77777777" w:rsidR="00881A83" w:rsidRDefault="00881A83" w:rsidP="00784C56">
      <w:pPr>
        <w:tabs>
          <w:tab w:val="left" w:pos="486"/>
        </w:tabs>
        <w:rPr>
          <w:b/>
          <w:bCs/>
        </w:rPr>
      </w:pPr>
      <w:r w:rsidRPr="00881A83">
        <w:rPr>
          <w:b/>
          <w:bCs/>
        </w:rPr>
        <w:t>Seznam příloh žádosti</w:t>
      </w:r>
    </w:p>
    <w:p w14:paraId="132E426C" w14:textId="77777777" w:rsidR="00852317" w:rsidRPr="00852317" w:rsidRDefault="00EC1B9E" w:rsidP="000D528C">
      <w:pPr>
        <w:pStyle w:val="Odstavecseseznamem"/>
        <w:numPr>
          <w:ilvl w:val="0"/>
          <w:numId w:val="6"/>
        </w:numPr>
        <w:pBdr>
          <w:top w:val="single" w:sz="4" w:space="1" w:color="auto"/>
          <w:left w:val="single" w:sz="4" w:space="23" w:color="auto"/>
          <w:bottom w:val="single" w:sz="4" w:space="1" w:color="auto"/>
          <w:right w:val="single" w:sz="4" w:space="0" w:color="auto"/>
        </w:pBdr>
        <w:ind w:left="851" w:hanging="284"/>
        <w:rPr>
          <w:color w:val="000000" w:themeColor="text1"/>
          <w:szCs w:val="21"/>
        </w:rPr>
      </w:pPr>
      <w:r w:rsidRPr="00852317">
        <w:rPr>
          <w:color w:val="000000" w:themeColor="text1"/>
          <w:szCs w:val="21"/>
        </w:rPr>
        <w:lastRenderedPageBreak/>
        <w:t>Originál, úředně ověřená nebo prostá kopie osvědčení o státním občanství žadatele, kterou se</w:t>
      </w:r>
      <w:r w:rsidR="00881E7C" w:rsidRPr="00852317">
        <w:rPr>
          <w:color w:val="000000" w:themeColor="text1"/>
          <w:szCs w:val="21"/>
        </w:rPr>
        <w:t> </w:t>
      </w:r>
      <w:r w:rsidRPr="00852317">
        <w:rPr>
          <w:color w:val="000000" w:themeColor="text1"/>
          <w:szCs w:val="21"/>
        </w:rPr>
        <w:t>prokáže před konáním pohovoru</w:t>
      </w:r>
      <w:r w:rsidR="00881A83">
        <w:rPr>
          <w:rStyle w:val="Znakapoznpodarou"/>
          <w:color w:val="000000" w:themeColor="text1"/>
          <w:szCs w:val="21"/>
        </w:rPr>
        <w:footnoteReference w:id="13"/>
      </w:r>
      <w:r w:rsidRPr="00852317">
        <w:rPr>
          <w:bCs/>
          <w:noProof/>
          <w:color w:val="000000" w:themeColor="text1"/>
          <w:szCs w:val="21"/>
        </w:rPr>
        <w:t>.</w:t>
      </w:r>
    </w:p>
    <w:p w14:paraId="70B6F61C" w14:textId="77777777" w:rsidR="00852317" w:rsidRPr="00852317" w:rsidRDefault="00EC1B9E" w:rsidP="000D528C">
      <w:pPr>
        <w:pStyle w:val="Odstavecseseznamem"/>
        <w:numPr>
          <w:ilvl w:val="0"/>
          <w:numId w:val="6"/>
        </w:numPr>
        <w:pBdr>
          <w:top w:val="single" w:sz="4" w:space="1" w:color="auto"/>
          <w:left w:val="single" w:sz="4" w:space="23" w:color="auto"/>
          <w:bottom w:val="single" w:sz="4" w:space="1" w:color="auto"/>
          <w:right w:val="single" w:sz="4" w:space="0" w:color="auto"/>
        </w:pBdr>
        <w:ind w:left="851" w:hanging="284"/>
        <w:rPr>
          <w:color w:val="000000" w:themeColor="text1"/>
          <w:szCs w:val="21"/>
        </w:rPr>
      </w:pPr>
      <w:r w:rsidRPr="00852317">
        <w:rPr>
          <w:color w:val="000000" w:themeColor="text1"/>
        </w:rPr>
        <w:t>Výpis z evidence Rejstříku trestů, který není starší než 3 měsíce</w:t>
      </w:r>
      <w:r w:rsidR="00881A83">
        <w:rPr>
          <w:rStyle w:val="Znakapoznpodarou"/>
          <w:color w:val="000000" w:themeColor="text1"/>
        </w:rPr>
        <w:footnoteReference w:id="14"/>
      </w:r>
      <w:r w:rsidRPr="00852317">
        <w:rPr>
          <w:color w:val="000000" w:themeColor="text1"/>
        </w:rPr>
        <w:t>. Pokud není žadatel státním občanem České republiky</w:t>
      </w:r>
      <w:r w:rsidR="008D61F2">
        <w:rPr>
          <w:color w:val="000000" w:themeColor="text1"/>
        </w:rPr>
        <w:t>,</w:t>
      </w:r>
      <w:r w:rsidRPr="00852317">
        <w:rPr>
          <w:color w:val="000000" w:themeColor="text1"/>
        </w:rPr>
        <w:t xml:space="preserve"> doloží obdobný doklad o bezúhonnosti</w:t>
      </w:r>
      <w:r w:rsidR="00881A83">
        <w:rPr>
          <w:rStyle w:val="Znakapoznpodarou"/>
          <w:color w:val="000000" w:themeColor="text1"/>
        </w:rPr>
        <w:footnoteReference w:id="15"/>
      </w:r>
      <w:r w:rsidRPr="00852317">
        <w:rPr>
          <w:rFonts w:cstheme="minorHAnsi"/>
          <w:bCs/>
          <w:color w:val="000000" w:themeColor="text1"/>
          <w:szCs w:val="21"/>
        </w:rPr>
        <w:t>.</w:t>
      </w:r>
    </w:p>
    <w:p w14:paraId="360C77F3" w14:textId="77777777" w:rsidR="00881A83" w:rsidRPr="00852317" w:rsidRDefault="00EC1B9E" w:rsidP="000D528C">
      <w:pPr>
        <w:pStyle w:val="Odstavecseseznamem"/>
        <w:numPr>
          <w:ilvl w:val="0"/>
          <w:numId w:val="6"/>
        </w:numPr>
        <w:pBdr>
          <w:top w:val="single" w:sz="4" w:space="1" w:color="auto"/>
          <w:left w:val="single" w:sz="4" w:space="23" w:color="auto"/>
          <w:bottom w:val="single" w:sz="4" w:space="1" w:color="auto"/>
          <w:right w:val="single" w:sz="4" w:space="0" w:color="auto"/>
        </w:pBdr>
        <w:ind w:left="851" w:hanging="284"/>
        <w:rPr>
          <w:color w:val="000000" w:themeColor="text1"/>
          <w:szCs w:val="21"/>
        </w:rPr>
      </w:pPr>
      <w:r w:rsidRPr="00852317">
        <w:rPr>
          <w:color w:val="000000" w:themeColor="text1"/>
        </w:rPr>
        <w:t>Originál, úředně ověřená kopie nebo prostá kopie dokladu o dosaženém vzdělání</w:t>
      </w:r>
      <w:r w:rsidR="000C62A9">
        <w:rPr>
          <w:rStyle w:val="Znakapoznpodarou"/>
          <w:color w:val="000000" w:themeColor="text1"/>
        </w:rPr>
        <w:footnoteReference w:id="16"/>
      </w:r>
      <w:r w:rsidRPr="00852317">
        <w:rPr>
          <w:color w:val="000000" w:themeColor="text1"/>
        </w:rPr>
        <w:t>.</w:t>
      </w:r>
    </w:p>
    <w:p w14:paraId="17626EC9" w14:textId="77777777" w:rsidR="00852317" w:rsidRPr="00E804FA" w:rsidRDefault="00881A83" w:rsidP="00D423B2">
      <w:pPr>
        <w:pBdr>
          <w:top w:val="single" w:sz="4" w:space="1" w:color="auto"/>
          <w:left w:val="single" w:sz="4" w:space="23" w:color="auto"/>
          <w:bottom w:val="single" w:sz="4" w:space="1" w:color="auto"/>
          <w:right w:val="single" w:sz="4" w:space="0" w:color="auto"/>
        </w:pBdr>
        <w:ind w:left="567"/>
        <w:rPr>
          <w:b/>
          <w:bCs/>
          <w:color w:val="000000" w:themeColor="text1"/>
          <w:u w:val="single"/>
        </w:rPr>
      </w:pPr>
      <w:r w:rsidRPr="00E804FA">
        <w:rPr>
          <w:b/>
          <w:bCs/>
          <w:color w:val="000000" w:themeColor="text1"/>
          <w:u w:val="single"/>
        </w:rPr>
        <w:t xml:space="preserve">Přílohy prokazující splnění požadavků stanovených služebním předpisem podle § 25 odst. </w:t>
      </w:r>
      <w:r w:rsidR="009B58E2" w:rsidRPr="00E804FA">
        <w:rPr>
          <w:b/>
          <w:bCs/>
          <w:color w:val="000000" w:themeColor="text1"/>
          <w:u w:val="single"/>
        </w:rPr>
        <w:t>3</w:t>
      </w:r>
      <w:r w:rsidRPr="00E804FA">
        <w:rPr>
          <w:b/>
          <w:bCs/>
          <w:color w:val="000000" w:themeColor="text1"/>
          <w:u w:val="single"/>
        </w:rPr>
        <w:t xml:space="preserve"> zákona o státní službě</w:t>
      </w:r>
    </w:p>
    <w:p w14:paraId="3640CFC4" w14:textId="77777777" w:rsidR="00852317" w:rsidRPr="00E804FA" w:rsidRDefault="00881A83" w:rsidP="00D423B2">
      <w:pPr>
        <w:pStyle w:val="Odstavecseseznamem"/>
        <w:numPr>
          <w:ilvl w:val="0"/>
          <w:numId w:val="6"/>
        </w:numPr>
        <w:pBdr>
          <w:top w:val="single" w:sz="4" w:space="1" w:color="auto"/>
          <w:left w:val="single" w:sz="4" w:space="23" w:color="auto"/>
          <w:bottom w:val="single" w:sz="4" w:space="1" w:color="auto"/>
          <w:right w:val="single" w:sz="4" w:space="0" w:color="auto"/>
        </w:pBdr>
        <w:rPr>
          <w:b/>
          <w:bCs/>
          <w:color w:val="000000" w:themeColor="text1"/>
        </w:rPr>
      </w:pPr>
      <w:r w:rsidRPr="00E804FA">
        <w:rPr>
          <w:color w:val="000000" w:themeColor="text1"/>
        </w:rPr>
        <w:t>Originál nebo úředně ověřená kopie vysvědčení/osvědčení nebo jiného dokladu prokazujícího úroveň znalosti cizího jazyka podle Společného evropského referenčního rámce pro jazyky</w:t>
      </w:r>
      <w:r w:rsidR="00520438" w:rsidRPr="00E804FA">
        <w:rPr>
          <w:color w:val="000000" w:themeColor="text1"/>
        </w:rPr>
        <w:t xml:space="preserve"> </w:t>
      </w:r>
      <w:r w:rsidRPr="00E804FA">
        <w:rPr>
          <w:color w:val="000000" w:themeColor="text1"/>
        </w:rPr>
        <w:t>(mj.</w:t>
      </w:r>
      <w:r w:rsidR="00520438" w:rsidRPr="00E804FA">
        <w:rPr>
          <w:color w:val="000000" w:themeColor="text1"/>
        </w:rPr>
        <w:t> </w:t>
      </w:r>
      <w:r w:rsidRPr="00E804FA">
        <w:rPr>
          <w:color w:val="000000" w:themeColor="text1"/>
        </w:rPr>
        <w:t>i</w:t>
      </w:r>
      <w:r w:rsidR="00520438" w:rsidRPr="00E804FA">
        <w:rPr>
          <w:color w:val="000000" w:themeColor="text1"/>
        </w:rPr>
        <w:t> </w:t>
      </w:r>
      <w:r w:rsidRPr="00E804FA">
        <w:rPr>
          <w:color w:val="000000" w:themeColor="text1"/>
        </w:rPr>
        <w:t>maturitní vysvědčení nebo příloha VŠ diplomu)</w:t>
      </w:r>
      <w:r w:rsidR="00A1135E" w:rsidRPr="00E804FA">
        <w:rPr>
          <w:rStyle w:val="Znakapoznpodarou"/>
          <w:color w:val="000000" w:themeColor="text1"/>
        </w:rPr>
        <w:footnoteReference w:id="17"/>
      </w:r>
      <w:r w:rsidRPr="00E804FA">
        <w:rPr>
          <w:color w:val="000000" w:themeColor="text1"/>
        </w:rPr>
        <w:t>.</w:t>
      </w:r>
    </w:p>
    <w:p w14:paraId="6F6F5543" w14:textId="77777777" w:rsidR="00852317" w:rsidRDefault="00881A83" w:rsidP="00D423B2">
      <w:pPr>
        <w:pBdr>
          <w:top w:val="single" w:sz="4" w:space="1" w:color="auto"/>
          <w:left w:val="single" w:sz="4" w:space="23" w:color="auto"/>
          <w:bottom w:val="single" w:sz="4" w:space="1" w:color="auto"/>
          <w:right w:val="single" w:sz="4" w:space="0" w:color="auto"/>
        </w:pBdr>
        <w:ind w:left="567"/>
        <w:rPr>
          <w:b/>
          <w:bCs/>
          <w:color w:val="000000" w:themeColor="text1"/>
          <w:u w:val="single"/>
        </w:rPr>
      </w:pPr>
      <w:r w:rsidRPr="00881A83">
        <w:rPr>
          <w:b/>
          <w:bCs/>
          <w:color w:val="000000" w:themeColor="text1"/>
          <w:u w:val="single"/>
        </w:rPr>
        <w:t>Další přílohy</w:t>
      </w:r>
    </w:p>
    <w:p w14:paraId="1D26DAFC" w14:textId="77777777" w:rsidR="00852317" w:rsidRPr="00852317" w:rsidRDefault="00881A83" w:rsidP="00D423B2">
      <w:pPr>
        <w:pStyle w:val="Odstavecseseznamem"/>
        <w:numPr>
          <w:ilvl w:val="0"/>
          <w:numId w:val="6"/>
        </w:numPr>
        <w:pBdr>
          <w:top w:val="single" w:sz="4" w:space="1" w:color="auto"/>
          <w:left w:val="single" w:sz="4" w:space="23" w:color="auto"/>
          <w:bottom w:val="single" w:sz="4" w:space="1" w:color="auto"/>
          <w:right w:val="single" w:sz="4" w:space="0" w:color="auto"/>
        </w:pBdr>
        <w:rPr>
          <w:b/>
          <w:bCs/>
          <w:color w:val="000000" w:themeColor="text1"/>
          <w:u w:val="single"/>
        </w:rPr>
      </w:pPr>
      <w:r w:rsidRPr="00852317">
        <w:rPr>
          <w:color w:val="000000" w:themeColor="text1"/>
        </w:rPr>
        <w:t>Strukturovaný profesní životopis.</w:t>
      </w:r>
    </w:p>
    <w:p w14:paraId="76ABC1E5" w14:textId="77777777" w:rsidR="00852317" w:rsidRPr="00852317" w:rsidRDefault="00881A83" w:rsidP="00D423B2">
      <w:pPr>
        <w:pStyle w:val="Odstavecseseznamem"/>
        <w:numPr>
          <w:ilvl w:val="0"/>
          <w:numId w:val="6"/>
        </w:numPr>
        <w:pBdr>
          <w:top w:val="single" w:sz="4" w:space="1" w:color="auto"/>
          <w:left w:val="single" w:sz="4" w:space="23" w:color="auto"/>
          <w:bottom w:val="single" w:sz="4" w:space="1" w:color="auto"/>
          <w:right w:val="single" w:sz="4" w:space="0" w:color="auto"/>
        </w:pBdr>
        <w:rPr>
          <w:b/>
          <w:bCs/>
          <w:color w:val="000000" w:themeColor="text1"/>
          <w:u w:val="single"/>
        </w:rPr>
      </w:pPr>
      <w:r w:rsidRPr="00852317">
        <w:rPr>
          <w:color w:val="000000" w:themeColor="text1"/>
        </w:rPr>
        <w:t>Motivační dopis.</w:t>
      </w:r>
    </w:p>
    <w:tbl>
      <w:tblPr>
        <w:tblStyle w:val="Mkatabulky"/>
        <w:tblW w:w="9072" w:type="dxa"/>
        <w:tblInd w:w="-5" w:type="dxa"/>
        <w:tblLook w:val="04A0" w:firstRow="1" w:lastRow="0" w:firstColumn="1" w:lastColumn="0" w:noHBand="0" w:noVBand="1"/>
      </w:tblPr>
      <w:tblGrid>
        <w:gridCol w:w="9072"/>
      </w:tblGrid>
      <w:tr w:rsidR="00892B06" w14:paraId="5CC11FA1" w14:textId="77777777" w:rsidTr="000D528C">
        <w:tc>
          <w:tcPr>
            <w:tcW w:w="9072" w:type="dxa"/>
          </w:tcPr>
          <w:p w14:paraId="363A71EB" w14:textId="77777777" w:rsidR="00892B06" w:rsidRDefault="00892B06" w:rsidP="00892B06">
            <w:pPr>
              <w:rPr>
                <w:b/>
                <w:bCs/>
                <w:color w:val="000000" w:themeColor="text1"/>
              </w:rPr>
            </w:pPr>
            <w:r w:rsidRPr="00706DF8">
              <w:rPr>
                <w:b/>
                <w:bCs/>
                <w:color w:val="000000" w:themeColor="text1"/>
              </w:rPr>
              <w:t>Žádám o to, aby v souladu s § 6 odst. 2 zákona č. 500/2004 Sb., správní řád, služební orgán obstaral ze</w:t>
            </w:r>
            <w:r w:rsidR="003572EC">
              <w:rPr>
                <w:b/>
                <w:bCs/>
                <w:color w:val="000000" w:themeColor="text1"/>
              </w:rPr>
              <w:t> </w:t>
            </w:r>
            <w:r w:rsidRPr="00706DF8">
              <w:rPr>
                <w:b/>
                <w:bCs/>
                <w:color w:val="000000" w:themeColor="text1"/>
              </w:rPr>
              <w:t>své úřední evidence tyto doklady</w:t>
            </w:r>
            <w:r>
              <w:rPr>
                <w:rStyle w:val="Znakapoznpodarou"/>
                <w:b/>
                <w:bCs/>
                <w:color w:val="000000" w:themeColor="text1"/>
              </w:rPr>
              <w:footnoteReference w:id="18"/>
            </w:r>
            <w:r w:rsidRPr="0030278F">
              <w:rPr>
                <w:b/>
                <w:bCs/>
                <w:color w:val="000000" w:themeColor="text1"/>
              </w:rPr>
              <w:t>:</w:t>
            </w:r>
          </w:p>
          <w:p w14:paraId="7B31046E" w14:textId="77777777" w:rsidR="00892B06" w:rsidRPr="00027A93" w:rsidRDefault="00892B06" w:rsidP="00892B06">
            <w:pPr>
              <w:rPr>
                <w:color w:val="000000" w:themeColor="text1"/>
              </w:rPr>
            </w:pPr>
          </w:p>
          <w:p w14:paraId="2283FBC7" w14:textId="77777777" w:rsidR="00892B06" w:rsidRPr="00027A93" w:rsidRDefault="00892B06" w:rsidP="00892B06">
            <w:pPr>
              <w:rPr>
                <w:color w:val="000000" w:themeColor="text1"/>
              </w:rPr>
            </w:pPr>
          </w:p>
          <w:p w14:paraId="3C5ED909" w14:textId="77777777" w:rsidR="00892B06" w:rsidRPr="00027A93" w:rsidRDefault="00892B06" w:rsidP="00892B06">
            <w:pPr>
              <w:rPr>
                <w:color w:val="000000" w:themeColor="text1"/>
              </w:rPr>
            </w:pPr>
          </w:p>
          <w:p w14:paraId="1DB8FCA6" w14:textId="77777777" w:rsidR="00892B06" w:rsidRDefault="00892B06" w:rsidP="006D72E3">
            <w:pPr>
              <w:rPr>
                <w:sz w:val="16"/>
                <w:szCs w:val="16"/>
              </w:rPr>
            </w:pPr>
          </w:p>
        </w:tc>
      </w:tr>
      <w:bookmarkEnd w:id="4"/>
    </w:tbl>
    <w:p w14:paraId="77E74D95" w14:textId="77777777" w:rsidR="00EF34FE" w:rsidRDefault="00EF34FE" w:rsidP="006D72E3">
      <w:pPr>
        <w:spacing w:line="240" w:lineRule="auto"/>
        <w:rPr>
          <w:sz w:val="16"/>
          <w:szCs w:val="16"/>
        </w:rPr>
      </w:pPr>
    </w:p>
    <w:tbl>
      <w:tblPr>
        <w:tblStyle w:val="Mkatabulky"/>
        <w:tblW w:w="0" w:type="auto"/>
        <w:tblInd w:w="-5" w:type="dxa"/>
        <w:tblLook w:val="04A0" w:firstRow="1" w:lastRow="0" w:firstColumn="1" w:lastColumn="0" w:noHBand="0" w:noVBand="1"/>
      </w:tblPr>
      <w:tblGrid>
        <w:gridCol w:w="9065"/>
      </w:tblGrid>
      <w:tr w:rsidR="00892B06" w14:paraId="02D2DC91" w14:textId="77777777" w:rsidTr="00D423B2">
        <w:tc>
          <w:tcPr>
            <w:tcW w:w="9065" w:type="dxa"/>
          </w:tcPr>
          <w:p w14:paraId="7F98551F" w14:textId="77777777" w:rsidR="00892B06" w:rsidRPr="0030278F" w:rsidRDefault="00892B06" w:rsidP="00892B06">
            <w:pPr>
              <w:rPr>
                <w:b/>
                <w:bCs/>
                <w:color w:val="000000" w:themeColor="text1"/>
              </w:rPr>
            </w:pPr>
            <w:r w:rsidRPr="0030278F">
              <w:rPr>
                <w:b/>
                <w:bCs/>
                <w:color w:val="000000" w:themeColor="text1"/>
              </w:rPr>
              <w:t>Poznámky</w:t>
            </w:r>
            <w:r>
              <w:rPr>
                <w:rStyle w:val="Znakapoznpodarou"/>
                <w:b/>
                <w:bCs/>
                <w:color w:val="000000" w:themeColor="text1"/>
              </w:rPr>
              <w:footnoteReference w:id="19"/>
            </w:r>
          </w:p>
          <w:p w14:paraId="12067A2E" w14:textId="77777777" w:rsidR="00892B06" w:rsidRDefault="00892B06" w:rsidP="006D72E3">
            <w:pPr>
              <w:rPr>
                <w:sz w:val="16"/>
                <w:szCs w:val="16"/>
              </w:rPr>
            </w:pPr>
          </w:p>
          <w:p w14:paraId="1D89EA30" w14:textId="77777777" w:rsidR="00892B06" w:rsidRDefault="00892B06" w:rsidP="006D72E3">
            <w:pPr>
              <w:rPr>
                <w:sz w:val="16"/>
                <w:szCs w:val="16"/>
              </w:rPr>
            </w:pPr>
          </w:p>
          <w:p w14:paraId="4EEA051C" w14:textId="77777777" w:rsidR="00892B06" w:rsidRDefault="00892B06" w:rsidP="006D72E3">
            <w:pPr>
              <w:rPr>
                <w:sz w:val="16"/>
                <w:szCs w:val="16"/>
              </w:rPr>
            </w:pPr>
          </w:p>
        </w:tc>
      </w:tr>
    </w:tbl>
    <w:p w14:paraId="6E644E89" w14:textId="77777777" w:rsidR="00EF34FE" w:rsidRDefault="00EF34FE" w:rsidP="006E34F6">
      <w:pPr>
        <w:rPr>
          <w:b/>
          <w:bCs/>
        </w:rPr>
      </w:pPr>
    </w:p>
    <w:p w14:paraId="1925CFE4" w14:textId="77777777" w:rsidR="006E34F6" w:rsidRDefault="00E24089" w:rsidP="006E34F6">
      <w:pPr>
        <w:rPr>
          <w:b/>
          <w:bCs/>
        </w:rPr>
      </w:pPr>
      <w:r>
        <w:rPr>
          <w:noProof/>
        </w:rPr>
        <mc:AlternateContent>
          <mc:Choice Requires="wps">
            <w:drawing>
              <wp:anchor distT="0" distB="0" distL="114300" distR="114300" simplePos="0" relativeHeight="251640832" behindDoc="0" locked="0" layoutInCell="1" allowOverlap="1" wp14:anchorId="4FEE22B6" wp14:editId="4676BBDF">
                <wp:simplePos x="0" y="0"/>
                <wp:positionH relativeFrom="column">
                  <wp:posOffset>3880485</wp:posOffset>
                </wp:positionH>
                <wp:positionV relativeFrom="paragraph">
                  <wp:posOffset>242570</wp:posOffset>
                </wp:positionV>
                <wp:extent cx="1882140" cy="575310"/>
                <wp:effectExtent l="0" t="0" r="3810" b="0"/>
                <wp:wrapNone/>
                <wp:docPr id="979851081" name="Obdélní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2140" cy="57531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E46869" w14:textId="77777777" w:rsidR="006E34F6" w:rsidRPr="006E34F6" w:rsidRDefault="006E34F6" w:rsidP="006E34F6">
                            <w:pPr>
                              <w:jc w:val="left"/>
                              <w:rPr>
                                <w:color w:val="000000" w:themeColor="text1"/>
                              </w:rPr>
                            </w:pPr>
                            <w:r>
                              <w:rPr>
                                <w:color w:val="000000" w:themeColor="text1"/>
                              </w:rPr>
                              <w:t>Podpis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EE22B6" id="Obdélník 5" o:spid="_x0000_s1026" style="position:absolute;left:0;text-align:left;margin-left:305.55pt;margin-top:19.1pt;width:148.2pt;height:45.3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" fillcolor="white [3212]" strokecolor="black [3213]" strokeweight=".5pt">
                <v:path arrowok="t"/>
                <v:textbox>
                  <w:txbxContent>
                    <w:p w14:paraId="7EE46869" w14:textId="77777777" w:rsidR="006E34F6" w:rsidRPr="006E34F6" w:rsidRDefault="006E34F6" w:rsidP="006E34F6">
                      <w:pPr>
                        <w:jc w:val="left"/>
                        <w:rPr>
                          <w:color w:val="000000" w:themeColor="text1"/>
                        </w:rPr>
                      </w:pPr>
                      <w:r>
                        <w:rPr>
                          <w:color w:val="000000" w:themeColor="text1"/>
                        </w:rPr>
                        <w:t>Podpis</w:t>
                      </w:r>
                    </w:p>
                  </w:txbxContent>
                </v:textbox>
              </v:rect>
            </w:pict>
          </mc:Fallback>
        </mc:AlternateContent>
      </w:r>
      <w:r>
        <w:rPr>
          <w:noProof/>
        </w:rPr>
        <mc:AlternateContent>
          <mc:Choice Requires="wps">
            <w:drawing>
              <wp:anchor distT="0" distB="0" distL="114300" distR="114300" simplePos="0" relativeHeight="251628544" behindDoc="0" locked="0" layoutInCell="1" allowOverlap="1" wp14:anchorId="3F2EB690" wp14:editId="1E60E19E">
                <wp:simplePos x="0" y="0"/>
                <wp:positionH relativeFrom="column">
                  <wp:posOffset>1270</wp:posOffset>
                </wp:positionH>
                <wp:positionV relativeFrom="paragraph">
                  <wp:posOffset>241300</wp:posOffset>
                </wp:positionV>
                <wp:extent cx="1774825" cy="580390"/>
                <wp:effectExtent l="0" t="0" r="0" b="0"/>
                <wp:wrapNone/>
                <wp:docPr id="1863655556" name="Obdélník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4825" cy="58039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6D720C" w14:textId="77777777" w:rsidR="006E34F6" w:rsidRPr="006E34F6" w:rsidRDefault="006E34F6" w:rsidP="006E34F6">
                            <w:pPr>
                              <w:jc w:val="left"/>
                              <w:rPr>
                                <w:color w:val="000000" w:themeColor="text1"/>
                              </w:rPr>
                            </w:pPr>
                            <w:r w:rsidRPr="006E34F6">
                              <w:rPr>
                                <w:color w:val="000000" w:themeColor="text1"/>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2EB690" id="Obdélník 4" o:spid="_x0000_s1027" style="position:absolute;left:0;text-align:left;margin-left:.1pt;margin-top:19pt;width:139.75pt;height:45.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" fillcolor="white [3212]" strokecolor="black [3213]" strokeweight=".5pt">
                <v:path arrowok="t"/>
                <v:textbox>
                  <w:txbxContent>
                    <w:p w14:paraId="136D720C" w14:textId="77777777" w:rsidR="006E34F6" w:rsidRPr="006E34F6" w:rsidRDefault="006E34F6" w:rsidP="006E34F6">
                      <w:pPr>
                        <w:jc w:val="left"/>
                        <w:rPr>
                          <w:color w:val="000000" w:themeColor="text1"/>
                        </w:rPr>
                      </w:pPr>
                      <w:r w:rsidRPr="006E34F6">
                        <w:rPr>
                          <w:color w:val="000000" w:themeColor="text1"/>
                        </w:rPr>
                        <w:t>V</w:t>
                      </w:r>
                    </w:p>
                  </w:txbxContent>
                </v:textbox>
              </v:rect>
            </w:pict>
          </mc:Fallback>
        </mc:AlternateContent>
      </w:r>
      <w:r>
        <w:rPr>
          <w:noProof/>
        </w:rPr>
        <mc:AlternateContent>
          <mc:Choice Requires="wps">
            <w:drawing>
              <wp:anchor distT="0" distB="0" distL="114300" distR="114300" simplePos="0" relativeHeight="251638784" behindDoc="0" locked="0" layoutInCell="1" allowOverlap="1" wp14:anchorId="4383AAD9" wp14:editId="060145A3">
                <wp:simplePos x="0" y="0"/>
                <wp:positionH relativeFrom="column">
                  <wp:posOffset>1944370</wp:posOffset>
                </wp:positionH>
                <wp:positionV relativeFrom="paragraph">
                  <wp:posOffset>241300</wp:posOffset>
                </wp:positionV>
                <wp:extent cx="1774825" cy="575310"/>
                <wp:effectExtent l="0" t="0" r="0" b="0"/>
                <wp:wrapNone/>
                <wp:docPr id="526001580" name="Obdélní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4825" cy="57531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8278F4" w14:textId="77777777" w:rsidR="006E34F6" w:rsidRPr="006E34F6" w:rsidRDefault="006E34F6" w:rsidP="006E34F6">
                            <w:pPr>
                              <w:jc w:val="left"/>
                              <w:rPr>
                                <w:color w:val="000000" w:themeColor="text1"/>
                              </w:rPr>
                            </w:pPr>
                            <w:r>
                              <w:rPr>
                                <w:color w:val="000000" w:themeColor="text1"/>
                              </w:rPr>
                              <w:t>Dne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383AAD9" id="Obdélník 3" o:spid="_x0000_s1028" style="position:absolute;left:0;text-align:left;margin-left:153.1pt;margin-top:19pt;width:139.75pt;height:45.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" fillcolor="white [3212]" strokecolor="black [3213]" strokeweight=".5pt">
                <v:path arrowok="t"/>
                <v:textbox>
                  <w:txbxContent>
                    <w:p w14:paraId="368278F4" w14:textId="77777777" w:rsidR="006E34F6" w:rsidRPr="006E34F6" w:rsidRDefault="006E34F6" w:rsidP="006E34F6">
                      <w:pPr>
                        <w:jc w:val="left"/>
                        <w:rPr>
                          <w:color w:val="000000" w:themeColor="text1"/>
                        </w:rPr>
                      </w:pPr>
                      <w:r>
                        <w:rPr>
                          <w:color w:val="000000" w:themeColor="text1"/>
                        </w:rPr>
                        <w:t>Dne</w:t>
                      </w:r>
                    </w:p>
                  </w:txbxContent>
                </v:textbox>
              </v:rect>
            </w:pict>
          </mc:Fallback>
        </mc:AlternateContent>
      </w:r>
      <w:r w:rsidR="00447364" w:rsidRPr="006E34F6">
        <w:rPr>
          <w:b/>
          <w:bCs/>
        </w:rPr>
        <w:t>Prohlašuji, že údaje uvedené v žádosti, dokladech a v přílohách jsou pravdivé, aktuální a</w:t>
      </w:r>
      <w:r w:rsidR="002D330B" w:rsidRPr="006E34F6">
        <w:rPr>
          <w:b/>
          <w:bCs/>
        </w:rPr>
        <w:t> </w:t>
      </w:r>
      <w:r w:rsidR="00447364" w:rsidRPr="006E34F6">
        <w:rPr>
          <w:b/>
          <w:bCs/>
        </w:rPr>
        <w:t>úplné.</w:t>
      </w:r>
    </w:p>
    <w:p w14:paraId="5AA51A72" w14:textId="77777777" w:rsidR="006E34F6" w:rsidRDefault="006E34F6" w:rsidP="006E34F6">
      <w:pPr>
        <w:rPr>
          <w:b/>
          <w:bCs/>
        </w:rPr>
      </w:pPr>
    </w:p>
    <w:p w14:paraId="0AF45F3C" w14:textId="77777777" w:rsidR="00BF2970" w:rsidRPr="00B72345" w:rsidRDefault="00BF2970" w:rsidP="00B72345">
      <w:pPr>
        <w:rPr>
          <w:b/>
          <w:bCs/>
        </w:rPr>
      </w:pPr>
    </w:p>
    <w:p w14:paraId="5BF62FC7" w14:textId="77777777" w:rsidR="007F60AF" w:rsidRDefault="00E24089" w:rsidP="00266F82">
      <w:pPr>
        <w:pStyle w:val="Textpoznpodarou"/>
        <w:rPr>
          <w:rFonts w:cstheme="minorHAnsi"/>
          <w:sz w:val="16"/>
          <w:szCs w:val="16"/>
        </w:rPr>
      </w:pPr>
      <w:r>
        <w:rPr>
          <w:noProof/>
        </w:rPr>
        <mc:AlternateContent>
          <mc:Choice Requires="wps">
            <w:drawing>
              <wp:anchor distT="4294967295" distB="4294967295" distL="114300" distR="114300" simplePos="0" relativeHeight="251674624" behindDoc="0" locked="0" layoutInCell="1" allowOverlap="1" wp14:anchorId="1486210F" wp14:editId="15BD0C19">
                <wp:simplePos x="0" y="0"/>
                <wp:positionH relativeFrom="column">
                  <wp:posOffset>-17780</wp:posOffset>
                </wp:positionH>
                <wp:positionV relativeFrom="paragraph">
                  <wp:posOffset>52069</wp:posOffset>
                </wp:positionV>
                <wp:extent cx="5780405" cy="0"/>
                <wp:effectExtent l="0" t="0" r="0" b="0"/>
                <wp:wrapNone/>
                <wp:docPr id="1868334993"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804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31E83418" id="Přímá spojnice 2"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4pt,4.1pt" to="453.7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" strokecolor="black [3213]">
                <o:lock v:ext="edit" shapetype="f"/>
              </v:line>
            </w:pict>
          </mc:Fallback>
        </mc:AlternateContent>
      </w:r>
    </w:p>
    <w:p w14:paraId="0E93BADD" w14:textId="77777777" w:rsidR="00271BC1" w:rsidRPr="001837DC" w:rsidRDefault="00271BC1" w:rsidP="00824813">
      <w:pPr>
        <w:pStyle w:val="Textpoznpodarou"/>
        <w:ind w:left="142" w:hanging="142"/>
        <w:rPr>
          <w:rFonts w:cstheme="minorHAnsi"/>
          <w:sz w:val="16"/>
          <w:szCs w:val="16"/>
        </w:rPr>
      </w:pPr>
    </w:p>
    <w:tbl>
      <w:tblPr>
        <w:tblStyle w:val="Mkatabulky"/>
        <w:tblW w:w="0" w:type="auto"/>
        <w:tblInd w:w="-5" w:type="dxa"/>
        <w:tblLook w:val="04A0" w:firstRow="1" w:lastRow="0" w:firstColumn="1" w:lastColumn="0" w:noHBand="0" w:noVBand="1"/>
      </w:tblPr>
      <w:tblGrid>
        <w:gridCol w:w="9065"/>
      </w:tblGrid>
      <w:tr w:rsidR="00B72345" w14:paraId="48D7F9F7" w14:textId="77777777" w:rsidTr="00D423B2">
        <w:tc>
          <w:tcPr>
            <w:tcW w:w="9065" w:type="dxa"/>
            <w:tcBorders>
              <w:top w:val="single" w:sz="4" w:space="0" w:color="auto"/>
              <w:left w:val="single" w:sz="4" w:space="0" w:color="auto"/>
              <w:bottom w:val="single" w:sz="4" w:space="0" w:color="auto"/>
              <w:right w:val="single" w:sz="4" w:space="0" w:color="auto"/>
            </w:tcBorders>
          </w:tcPr>
          <w:p w14:paraId="54747465" w14:textId="77777777" w:rsidR="00B72345" w:rsidRPr="005853CC" w:rsidRDefault="00B72345" w:rsidP="00B72345">
            <w:pPr>
              <w:rPr>
                <w:b/>
                <w:bCs/>
              </w:rPr>
            </w:pPr>
            <w:r w:rsidRPr="005853CC">
              <w:rPr>
                <w:b/>
                <w:bCs/>
              </w:rPr>
              <w:t>Poučení pro žadatele:</w:t>
            </w:r>
          </w:p>
          <w:p w14:paraId="12A224CE" w14:textId="77777777" w:rsidR="005853CC" w:rsidRDefault="00B72345" w:rsidP="00B72345">
            <w:r w:rsidRPr="00B72345">
              <w:t xml:space="preserve">Osobní údaje, které tímto poskytujete, budou zpracovány </w:t>
            </w:r>
            <w:r w:rsidRPr="00A46531">
              <w:t>výhradně</w:t>
            </w:r>
            <w:r w:rsidRPr="00B72345">
              <w:t xml:space="preserve"> pro provedení tohoto výběrového řízení podle zákona č. 234/2014 Sb., o státní službě, ve znění pozdějších předpisů, tedy pro splnění úkolu prováděného při výkonu veřejné moci služebním orgánem.</w:t>
            </w:r>
            <w:r w:rsidR="008935AD">
              <w:t xml:space="preserve"> </w:t>
            </w:r>
            <w:r w:rsidR="006A3141" w:rsidRPr="00A678F4">
              <w:t>V</w:t>
            </w:r>
            <w:r w:rsidR="00A46531" w:rsidRPr="00A678F4">
              <w:t>ěta předchozí se ruší v</w:t>
            </w:r>
            <w:r w:rsidR="006A3141" w:rsidRPr="00A678F4">
              <w:t xml:space="preserve"> případě uděleného souhlasu</w:t>
            </w:r>
            <w:r w:rsidR="00A46531" w:rsidRPr="00A678F4">
              <w:t xml:space="preserve"> </w:t>
            </w:r>
            <w:r w:rsidR="006A3141" w:rsidRPr="00A678F4">
              <w:t xml:space="preserve">k uchování životopisu po dobu </w:t>
            </w:r>
            <w:r w:rsidR="00FE477D">
              <w:t>1 roku</w:t>
            </w:r>
            <w:r w:rsidR="006A3141" w:rsidRPr="00A678F4">
              <w:t xml:space="preserve"> za účelem posouzení vhodnosti účasti i</w:t>
            </w:r>
            <w:r w:rsidR="00A56BD1">
              <w:t> </w:t>
            </w:r>
            <w:r w:rsidR="006A3141" w:rsidRPr="00A678F4">
              <w:t>v jiných výběrových řízení v MŠMT, správce ukončí po uplynutí této lhůty zpracování osobních údajů subjektu.</w:t>
            </w:r>
          </w:p>
          <w:p w14:paraId="716AABB4" w14:textId="77777777" w:rsidR="006A3141" w:rsidRPr="00B72345" w:rsidRDefault="006A3141" w:rsidP="00B72345"/>
          <w:p w14:paraId="244A136D" w14:textId="77777777" w:rsidR="00B72345" w:rsidRDefault="00B72345" w:rsidP="00B72345">
            <w:r w:rsidRPr="00B72345">
              <w:t>Povinnost osobní údaje poskytnout a jejich rozsah vyplývá z § 45 odst. 1 a § 37 odst. 2 zákona č.</w:t>
            </w:r>
            <w:r w:rsidR="00E91A51">
              <w:t> </w:t>
            </w:r>
            <w:r w:rsidRPr="00B72345">
              <w:t>500/2004 Sb., správní řád, ve znění pozdějších předpisů, a z § 25 a 26 zákona č. 234/2014 Sb., o</w:t>
            </w:r>
            <w:r w:rsidR="00E91A51">
              <w:t> </w:t>
            </w:r>
            <w:r w:rsidRPr="00B72345">
              <w:t>státní službě, ve znění pozdějších předpisů. Následkem neposkytnutí požadovaných údajů je vyřazení žádosti z</w:t>
            </w:r>
            <w:r w:rsidR="00165DF0">
              <w:t> </w:t>
            </w:r>
            <w:r w:rsidRPr="00B72345">
              <w:t>výběrového řízení podle § 27 odst. 2 zákona č. 234/2014 Sb., o státní službě, ve znění pozdějších předpisů. Poskytnuté osobní údaje zpracovávají jen pověřené úřední osoby a neposkytují je</w:t>
            </w:r>
            <w:r w:rsidR="00E91A51">
              <w:t> </w:t>
            </w:r>
            <w:r w:rsidRPr="00B72345">
              <w:t>dalším příjemcům, pokud k tomu nejsou podle zákona povinné (např. na základě práva nahlížení do</w:t>
            </w:r>
            <w:r w:rsidR="00E91A51">
              <w:t> </w:t>
            </w:r>
            <w:r w:rsidRPr="00B72345">
              <w:t>správního spisu). Poskytnuté osobní údaje jsou součástí správního spisu výběrového řízení a jsou v</w:t>
            </w:r>
            <w:r w:rsidR="00E91A51">
              <w:t> </w:t>
            </w:r>
            <w:r w:rsidRPr="00B72345">
              <w:t>něm uloženy po</w:t>
            </w:r>
            <w:r w:rsidR="00744219">
              <w:t> </w:t>
            </w:r>
            <w:r w:rsidRPr="00B72345">
              <w:t>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w:t>
            </w:r>
            <w:r w:rsidR="00CB493F">
              <w:t> </w:t>
            </w:r>
            <w:r w:rsidRPr="00B72345">
              <w:t>v</w:t>
            </w:r>
            <w:r w:rsidR="00CB493F">
              <w:t> </w:t>
            </w:r>
            <w:r w:rsidRPr="00B72345">
              <w:t>rozporu se</w:t>
            </w:r>
            <w:r w:rsidR="00744219">
              <w:t> </w:t>
            </w:r>
            <w:r w:rsidRPr="00B72345">
              <w:t>zákonem, zejména jsou-li osobní údaje nepřesné s ohledem na účel zpracování, můžete vznést námitku proti jejich zpracování a požadovat, aby správce nebo zpracovatel odstranil takto vzniklý stav. Zejména se může jednat o provedení opravy, omezení zpracování, nebo</w:t>
            </w:r>
            <w:r w:rsidR="00A56BD1">
              <w:t> </w:t>
            </w:r>
            <w:r w:rsidRPr="00B72345">
              <w:t>výmaz osobních údajů.</w:t>
            </w:r>
          </w:p>
        </w:tc>
      </w:tr>
    </w:tbl>
    <w:p w14:paraId="209D4981" w14:textId="77777777" w:rsidR="00813F8E" w:rsidRPr="00813F8E" w:rsidRDefault="00813F8E" w:rsidP="001837DC">
      <w:pPr>
        <w:pStyle w:val="Textpoznpodarou"/>
        <w:rPr>
          <w:rFonts w:cstheme="minorHAnsi"/>
          <w:sz w:val="16"/>
          <w:szCs w:val="16"/>
        </w:rPr>
      </w:pPr>
    </w:p>
    <w:sectPr w:rsidR="00813F8E" w:rsidRPr="00813F8E" w:rsidSect="00866BD8">
      <w:headerReference w:type="default" r:id="rId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1AC85" w14:textId="77777777" w:rsidR="00AF6986" w:rsidRDefault="00AF6986" w:rsidP="00386203">
      <w:pPr>
        <w:spacing w:after="0" w:line="240" w:lineRule="auto"/>
      </w:pPr>
      <w:r>
        <w:separator/>
      </w:r>
    </w:p>
  </w:endnote>
  <w:endnote w:type="continuationSeparator" w:id="0">
    <w:p w14:paraId="3413CCAF" w14:textId="77777777" w:rsidR="00AF6986" w:rsidRDefault="00AF6986"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204"/>
      <w:docPartObj>
        <w:docPartGallery w:val="Page Numbers (Bottom of Page)"/>
        <w:docPartUnique/>
      </w:docPartObj>
    </w:sdtPr>
    <w:sdtEndPr>
      <w:rPr>
        <w:rFonts w:ascii="Times New Roman" w:hAnsi="Times New Roman" w:cs="Times New Roman"/>
      </w:rPr>
    </w:sdtEndPr>
    <w:sdtContent>
      <w:p w14:paraId="28002D13" w14:textId="77777777" w:rsidR="005923AA" w:rsidRPr="0003023E" w:rsidRDefault="00040FB2">
        <w:pPr>
          <w:pStyle w:val="Zpat"/>
          <w:jc w:val="center"/>
          <w:rPr>
            <w:rFonts w:ascii="Times New Roman" w:hAnsi="Times New Roman" w:cs="Times New Roman"/>
          </w:rPr>
        </w:pPr>
        <w:r w:rsidRPr="0003023E">
          <w:rPr>
            <w:rFonts w:ascii="Times New Roman" w:hAnsi="Times New Roman" w:cs="Times New Roman"/>
          </w:rPr>
          <w:fldChar w:fldCharType="begin"/>
        </w:r>
        <w:r w:rsidR="005923AA"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0C05AF">
          <w:rPr>
            <w:rFonts w:ascii="Times New Roman" w:hAnsi="Times New Roman" w:cs="Times New Roman"/>
            <w:noProof/>
          </w:rPr>
          <w:t>5</w:t>
        </w:r>
        <w:r w:rsidRPr="0003023E">
          <w:rPr>
            <w:rFonts w:ascii="Times New Roman" w:hAnsi="Times New Roman" w:cs="Times New Roman"/>
          </w:rPr>
          <w:fldChar w:fldCharType="end"/>
        </w:r>
      </w:p>
    </w:sdtContent>
  </w:sdt>
  <w:p w14:paraId="29CDF44A" w14:textId="77777777"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392E6" w14:textId="77777777" w:rsidR="00AF6986" w:rsidRDefault="00AF6986" w:rsidP="00386203">
      <w:pPr>
        <w:spacing w:after="0" w:line="240" w:lineRule="auto"/>
      </w:pPr>
      <w:r>
        <w:separator/>
      </w:r>
    </w:p>
  </w:footnote>
  <w:footnote w:type="continuationSeparator" w:id="0">
    <w:p w14:paraId="6570C203" w14:textId="77777777" w:rsidR="00AF6986" w:rsidRDefault="00AF6986" w:rsidP="00386203">
      <w:pPr>
        <w:spacing w:after="0" w:line="240" w:lineRule="auto"/>
      </w:pPr>
      <w:r>
        <w:continuationSeparator/>
      </w:r>
    </w:p>
  </w:footnote>
  <w:footnote w:id="1">
    <w:p w14:paraId="2DABD6D9" w14:textId="77777777" w:rsidR="002B5C49" w:rsidRPr="00F946A6" w:rsidRDefault="002B5C49" w:rsidP="00CD0A18">
      <w:pPr>
        <w:pStyle w:val="Textpoznpodarou"/>
        <w:rPr>
          <w:rFonts w:cstheme="minorHAnsi"/>
          <w:sz w:val="16"/>
          <w:szCs w:val="16"/>
        </w:rPr>
      </w:pPr>
      <w:r w:rsidRPr="00F946A6">
        <w:rPr>
          <w:rStyle w:val="Znakapoznpodarou"/>
          <w:rFonts w:cstheme="minorHAnsi"/>
          <w:sz w:val="16"/>
          <w:szCs w:val="16"/>
        </w:rPr>
        <w:footnoteRef/>
      </w:r>
      <w:r w:rsidRPr="00F946A6">
        <w:rPr>
          <w:rFonts w:cstheme="minorHAnsi"/>
          <w:sz w:val="16"/>
          <w:szCs w:val="16"/>
        </w:rPr>
        <w:t xml:space="preserve"> Vyznačte „Žádost </w:t>
      </w:r>
      <w:r w:rsidR="00576279" w:rsidRPr="00576279">
        <w:rPr>
          <w:rFonts w:cstheme="minorHAnsi"/>
          <w:bCs/>
          <w:sz w:val="16"/>
          <w:szCs w:val="16"/>
        </w:rPr>
        <w:t>o přijetí do služebního poměru a zařazení na níže specifikované služební místo</w:t>
      </w:r>
      <w:r w:rsidRPr="00F946A6">
        <w:rPr>
          <w:rFonts w:cstheme="minorHAnsi"/>
          <w:sz w:val="16"/>
          <w:szCs w:val="16"/>
        </w:rPr>
        <w:t>“, pokud dosud nejste ve služebním poměru podle zákona o</w:t>
      </w:r>
      <w:r w:rsidR="00F946A6">
        <w:rPr>
          <w:rFonts w:cstheme="minorHAnsi"/>
          <w:sz w:val="16"/>
          <w:szCs w:val="16"/>
        </w:rPr>
        <w:t> </w:t>
      </w:r>
      <w:r w:rsidRPr="00F946A6">
        <w:rPr>
          <w:rFonts w:cstheme="minorHAnsi"/>
          <w:sz w:val="16"/>
          <w:szCs w:val="16"/>
        </w:rPr>
        <w:t xml:space="preserve">státní službě. Pokud již jste ve služebním poměru, vyznačte „Žádost </w:t>
      </w:r>
      <w:r w:rsidR="00576279" w:rsidRPr="00576279">
        <w:rPr>
          <w:rFonts w:cstheme="minorHAnsi"/>
          <w:bCs/>
          <w:sz w:val="16"/>
          <w:szCs w:val="16"/>
        </w:rPr>
        <w:t>o zařazení na níže specifikované služební místo</w:t>
      </w:r>
      <w:r w:rsidRPr="00F946A6">
        <w:rPr>
          <w:rFonts w:cstheme="minorHAnsi"/>
          <w:sz w:val="16"/>
          <w:szCs w:val="16"/>
        </w:rPr>
        <w:t>“.</w:t>
      </w:r>
    </w:p>
  </w:footnote>
  <w:footnote w:id="2">
    <w:p w14:paraId="345E0465" w14:textId="77777777" w:rsidR="00E16615" w:rsidRPr="00F946A6" w:rsidRDefault="00E16615" w:rsidP="00471A2A">
      <w:pPr>
        <w:pStyle w:val="Textpoznpodarou"/>
        <w:rPr>
          <w:rFonts w:cstheme="minorHAnsi"/>
          <w:sz w:val="16"/>
          <w:szCs w:val="16"/>
        </w:rPr>
      </w:pPr>
      <w:r w:rsidRPr="00F946A6">
        <w:rPr>
          <w:rStyle w:val="Znakapoznpodarou"/>
          <w:rFonts w:cstheme="minorHAnsi"/>
          <w:sz w:val="16"/>
          <w:szCs w:val="16"/>
        </w:rPr>
        <w:footnoteRef/>
      </w:r>
      <w:r w:rsidRPr="00F946A6">
        <w:rPr>
          <w:rFonts w:cstheme="minorHAnsi"/>
          <w:sz w:val="16"/>
          <w:szCs w:val="16"/>
        </w:rPr>
        <w:t xml:space="preserve"> Pokud žadatel nemá zřízenu datovou schránku.</w:t>
      </w:r>
    </w:p>
  </w:footnote>
  <w:footnote w:id="3">
    <w:p w14:paraId="15DB6E10" w14:textId="77777777" w:rsidR="00471BD4" w:rsidRPr="00471BD4" w:rsidRDefault="00E16615" w:rsidP="00471A2A">
      <w:pPr>
        <w:pStyle w:val="Textpoznpodarou"/>
        <w:rPr>
          <w:rFonts w:cstheme="minorHAnsi"/>
          <w:sz w:val="16"/>
          <w:szCs w:val="16"/>
        </w:rPr>
      </w:pPr>
      <w:r w:rsidRPr="00F946A6">
        <w:rPr>
          <w:rFonts w:cstheme="minorHAnsi"/>
          <w:sz w:val="16"/>
          <w:szCs w:val="16"/>
          <w:vertAlign w:val="superscript"/>
        </w:rPr>
        <w:footnoteRef/>
      </w:r>
      <w:r w:rsidRPr="00F946A6">
        <w:rPr>
          <w:rFonts w:cstheme="minorHAnsi"/>
          <w:sz w:val="16"/>
          <w:szCs w:val="16"/>
          <w:vertAlign w:val="superscript"/>
        </w:rPr>
        <w:t xml:space="preserve"> </w:t>
      </w:r>
      <w:r w:rsidRPr="00F946A6">
        <w:rPr>
          <w:rFonts w:cstheme="minorHAnsi"/>
          <w:sz w:val="16"/>
          <w:szCs w:val="16"/>
        </w:rPr>
        <w:t>Nepovinný údaj.</w:t>
      </w:r>
    </w:p>
  </w:footnote>
  <w:footnote w:id="4">
    <w:p w14:paraId="1E1A0759" w14:textId="77777777" w:rsidR="00386232" w:rsidRDefault="00386232" w:rsidP="00471A2A">
      <w:pPr>
        <w:pStyle w:val="Textpoznpodarou"/>
      </w:pPr>
      <w:r w:rsidRPr="00386232">
        <w:rPr>
          <w:rStyle w:val="Znakapoznpodarou"/>
          <w:sz w:val="16"/>
          <w:szCs w:val="16"/>
        </w:rPr>
        <w:footnoteRef/>
      </w:r>
      <w:r w:rsidRPr="00386232">
        <w:rPr>
          <w:sz w:val="16"/>
          <w:szCs w:val="16"/>
        </w:rPr>
        <w:t xml:space="preserve"> </w:t>
      </w:r>
      <w:r w:rsidRPr="00471BD4">
        <w:rPr>
          <w:rFonts w:cstheme="minorHAnsi"/>
          <w:sz w:val="16"/>
          <w:szCs w:val="16"/>
        </w:rPr>
        <w:t>Vyznačte pouze v případě, kdy nedoložíte výpis z Rejstříku trestů.</w:t>
      </w:r>
    </w:p>
  </w:footnote>
  <w:footnote w:id="5">
    <w:p w14:paraId="6798A943" w14:textId="77777777" w:rsidR="00471A2A" w:rsidRDefault="00471A2A" w:rsidP="00471A2A">
      <w:pPr>
        <w:pStyle w:val="Textpoznpodarou"/>
      </w:pPr>
      <w:r w:rsidRPr="00471A2A">
        <w:rPr>
          <w:rStyle w:val="Znakapoznpodarou"/>
          <w:sz w:val="16"/>
          <w:szCs w:val="16"/>
        </w:rPr>
        <w:footnoteRef/>
      </w:r>
      <w:r>
        <w:t xml:space="preserve"> </w:t>
      </w:r>
      <w:r w:rsidRPr="00471BD4">
        <w:rPr>
          <w:rFonts w:cstheme="minorHAnsi"/>
          <w:sz w:val="16"/>
          <w:szCs w:val="16"/>
        </w:rPr>
        <w:t>Vyznačte pouze v</w:t>
      </w:r>
      <w:r>
        <w:rPr>
          <w:rFonts w:cstheme="minorHAnsi"/>
          <w:sz w:val="16"/>
          <w:szCs w:val="16"/>
        </w:rPr>
        <w:t> </w:t>
      </w:r>
      <w:r w:rsidRPr="00471BD4">
        <w:rPr>
          <w:rFonts w:cstheme="minorHAnsi"/>
          <w:sz w:val="16"/>
          <w:szCs w:val="16"/>
        </w:rPr>
        <w:t>případě</w:t>
      </w:r>
      <w:r>
        <w:rPr>
          <w:rFonts w:cstheme="minorHAnsi"/>
          <w:sz w:val="16"/>
          <w:szCs w:val="16"/>
        </w:rPr>
        <w:t xml:space="preserve"> souhlasu.</w:t>
      </w:r>
    </w:p>
  </w:footnote>
  <w:footnote w:id="6">
    <w:p w14:paraId="66A25790" w14:textId="77777777" w:rsidR="00386232" w:rsidRPr="008D3E86" w:rsidRDefault="00386232" w:rsidP="00645501">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w:t>
      </w:r>
      <w:r w:rsidR="001B3AE9" w:rsidRPr="001B3AE9">
        <w:rPr>
          <w:rFonts w:cstheme="minorHAnsi"/>
          <w:sz w:val="16"/>
          <w:szCs w:val="16"/>
        </w:rPr>
        <w:t>Zaškrtněte jednotlivě u každého předpokladu a doplňte podle vysvětlivek. Prohlášení o státním občanství</w:t>
      </w:r>
      <w:r w:rsidR="00E804FA">
        <w:rPr>
          <w:rFonts w:cstheme="minorHAnsi"/>
          <w:sz w:val="16"/>
          <w:szCs w:val="16"/>
        </w:rPr>
        <w:t xml:space="preserve"> a</w:t>
      </w:r>
      <w:r w:rsidR="001B3AE9" w:rsidRPr="001B3AE9">
        <w:rPr>
          <w:rFonts w:cstheme="minorHAnsi"/>
          <w:sz w:val="16"/>
          <w:szCs w:val="16"/>
        </w:rPr>
        <w:t xml:space="preserve"> o dosaženém vzdělání je </w:t>
      </w:r>
      <w:r w:rsidR="001B3AE9" w:rsidRPr="001B3AE9">
        <w:rPr>
          <w:rFonts w:cstheme="minorHAnsi"/>
          <w:b/>
          <w:bCs/>
          <w:sz w:val="16"/>
          <w:szCs w:val="16"/>
        </w:rPr>
        <w:t>potřeba doložit příslušnou listinou nejpozději před konáním pohovoru</w:t>
      </w:r>
      <w:r w:rsidR="001B3AE9" w:rsidRPr="001B3AE9">
        <w:rPr>
          <w:rFonts w:cstheme="minorHAnsi"/>
          <w:sz w:val="16"/>
          <w:szCs w:val="16"/>
        </w:rPr>
        <w:t xml:space="preserve">. Pokud k žádosti budete přikládat tyto </w:t>
      </w:r>
      <w:r w:rsidR="00E804FA">
        <w:rPr>
          <w:rFonts w:cstheme="minorHAnsi"/>
          <w:sz w:val="16"/>
          <w:szCs w:val="16"/>
        </w:rPr>
        <w:t>dvě</w:t>
      </w:r>
      <w:r w:rsidR="001B3AE9" w:rsidRPr="00D319FC">
        <w:rPr>
          <w:rFonts w:cstheme="minorHAnsi"/>
          <w:color w:val="FF0000"/>
          <w:sz w:val="16"/>
          <w:szCs w:val="16"/>
        </w:rPr>
        <w:t xml:space="preserve"> </w:t>
      </w:r>
      <w:r w:rsidR="001B3AE9" w:rsidRPr="001B3AE9">
        <w:rPr>
          <w:rFonts w:cstheme="minorHAnsi"/>
          <w:sz w:val="16"/>
          <w:szCs w:val="16"/>
        </w:rPr>
        <w:t xml:space="preserve">potřebné listiny prokazující skutečnosti, </w:t>
      </w:r>
      <w:r w:rsidR="001B3AE9" w:rsidRPr="001B3AE9">
        <w:rPr>
          <w:rFonts w:cstheme="minorHAnsi"/>
          <w:b/>
          <w:bCs/>
          <w:sz w:val="16"/>
          <w:szCs w:val="16"/>
        </w:rPr>
        <w:t>není potřeba čestně prohlašovat</w:t>
      </w:r>
      <w:r w:rsidR="001B3AE9" w:rsidRPr="001B3AE9">
        <w:rPr>
          <w:rFonts w:cstheme="minorHAnsi"/>
          <w:sz w:val="16"/>
          <w:szCs w:val="16"/>
        </w:rPr>
        <w:t>.</w:t>
      </w:r>
    </w:p>
  </w:footnote>
  <w:footnote w:id="7">
    <w:p w14:paraId="7D06228C" w14:textId="77777777" w:rsidR="00844EC7" w:rsidRPr="008D3E86" w:rsidRDefault="00844EC7"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„České republiky“, jste-li občanem České republiky, nebo celý název jiného členského státu Evropské unie nebo celý název státu,</w:t>
      </w:r>
      <w:r w:rsidR="00645501">
        <w:rPr>
          <w:rFonts w:cstheme="minorHAnsi"/>
          <w:sz w:val="16"/>
          <w:szCs w:val="16"/>
        </w:rPr>
        <w:t xml:space="preserve"> </w:t>
      </w:r>
      <w:r w:rsidRPr="008D3E86">
        <w:rPr>
          <w:rFonts w:cstheme="minorHAnsi"/>
          <w:sz w:val="16"/>
          <w:szCs w:val="16"/>
        </w:rPr>
        <w:t>který je smluvním státem Dohody o Evropském hospodářském prostoru (Norsko, Lichtenštejnsko, Island), jehož jste občanem. Pokud</w:t>
      </w:r>
      <w:r w:rsidR="00064CDB">
        <w:rPr>
          <w:rFonts w:cstheme="minorHAnsi"/>
          <w:sz w:val="16"/>
          <w:szCs w:val="16"/>
        </w:rPr>
        <w:t> </w:t>
      </w:r>
      <w:r w:rsidRPr="008D3E86">
        <w:rPr>
          <w:rFonts w:cstheme="minorHAnsi"/>
          <w:sz w:val="16"/>
          <w:szCs w:val="16"/>
        </w:rPr>
        <w:t>je v oznámení o vyhlášení výběrového řízení uvedeno, že byl podle § 25 odst. 3</w:t>
      </w:r>
      <w:r w:rsidR="00E349F0">
        <w:rPr>
          <w:rFonts w:cstheme="minorHAnsi"/>
          <w:sz w:val="16"/>
          <w:szCs w:val="16"/>
        </w:rPr>
        <w:t xml:space="preserve"> písm. a)</w:t>
      </w:r>
      <w:r w:rsidRPr="008D3E86">
        <w:rPr>
          <w:rFonts w:cstheme="minorHAnsi"/>
          <w:sz w:val="16"/>
          <w:szCs w:val="16"/>
        </w:rPr>
        <w:t xml:space="preserve"> zákona o státní službě na služební místo stanoven</w:t>
      </w:r>
      <w:r w:rsidR="00645501">
        <w:rPr>
          <w:rFonts w:cstheme="minorHAnsi"/>
          <w:sz w:val="16"/>
          <w:szCs w:val="16"/>
        </w:rPr>
        <w:t xml:space="preserve"> </w:t>
      </w:r>
      <w:r w:rsidRPr="008D3E86">
        <w:rPr>
          <w:rFonts w:cstheme="minorHAnsi"/>
          <w:sz w:val="16"/>
          <w:szCs w:val="16"/>
        </w:rPr>
        <w:t>požadavek státního občanství České republiky, bude žádost osoby, která není státním občanem České republiky, vyřazena.</w:t>
      </w:r>
    </w:p>
  </w:footnote>
  <w:footnote w:id="8">
    <w:p w14:paraId="6F6862FF" w14:textId="77777777" w:rsidR="00471A2A" w:rsidRPr="00471A2A" w:rsidRDefault="00471A2A" w:rsidP="00471A2A">
      <w:pPr>
        <w:pStyle w:val="Textpoznpodarou"/>
        <w:rPr>
          <w:sz w:val="16"/>
          <w:szCs w:val="16"/>
        </w:rPr>
      </w:pPr>
      <w:r w:rsidRPr="00471A2A">
        <w:rPr>
          <w:rStyle w:val="Znakapoznpodarou"/>
          <w:sz w:val="16"/>
          <w:szCs w:val="16"/>
        </w:rPr>
        <w:footnoteRef/>
      </w:r>
      <w:r w:rsidRPr="00471A2A">
        <w:rPr>
          <w:sz w:val="16"/>
          <w:szCs w:val="16"/>
        </w:rPr>
        <w:t xml:space="preserve"> § 25 odst. 1 písm. g) zákona o státní službě</w:t>
      </w:r>
      <w:r>
        <w:rPr>
          <w:sz w:val="16"/>
          <w:szCs w:val="16"/>
        </w:rPr>
        <w:t>.</w:t>
      </w:r>
    </w:p>
  </w:footnote>
  <w:footnote w:id="9">
    <w:p w14:paraId="12AAC082" w14:textId="77777777" w:rsidR="00844EC7" w:rsidRPr="008D3E86" w:rsidRDefault="00844EC7"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podle stupně dosaženého vzdělání – středního vzdělání s maturitní zkouškou / vyššího odborného vzdělání / vysokoškolského</w:t>
      </w:r>
      <w:r w:rsidR="00EE5A63">
        <w:rPr>
          <w:rFonts w:cstheme="minorHAnsi"/>
          <w:sz w:val="16"/>
          <w:szCs w:val="16"/>
        </w:rPr>
        <w:t xml:space="preserve"> </w:t>
      </w:r>
      <w:r w:rsidRPr="008D3E86">
        <w:rPr>
          <w:rFonts w:cstheme="minorHAnsi"/>
          <w:sz w:val="16"/>
          <w:szCs w:val="16"/>
        </w:rPr>
        <w:t>vzdělání v bakalářském studijním programu / vysokoškolského vzdělání v magisterském studijním programu.</w:t>
      </w:r>
    </w:p>
  </w:footnote>
  <w:footnote w:id="10">
    <w:p w14:paraId="3BA7F60C" w14:textId="77777777" w:rsidR="00844EC7" w:rsidRPr="008D3E86" w:rsidRDefault="00844EC7" w:rsidP="00B06705">
      <w:pPr>
        <w:pStyle w:val="Textpoznpodarou"/>
        <w:ind w:left="142" w:hanging="142"/>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obor.</w:t>
      </w:r>
    </w:p>
  </w:footnote>
  <w:footnote w:id="11">
    <w:p w14:paraId="3596F464" w14:textId="77777777" w:rsidR="00844EC7" w:rsidRPr="008D3E86" w:rsidRDefault="00844EC7"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název školy.</w:t>
      </w:r>
    </w:p>
  </w:footnote>
  <w:footnote w:id="12">
    <w:p w14:paraId="7B2A657C" w14:textId="77777777" w:rsidR="00844EC7" w:rsidRPr="008D3E86" w:rsidRDefault="00844EC7" w:rsidP="00B06705">
      <w:pPr>
        <w:pStyle w:val="Textpoznpodarou"/>
        <w:rPr>
          <w:rFonts w:cstheme="minorHAnsi"/>
          <w:sz w:val="16"/>
          <w:szCs w:val="16"/>
        </w:rPr>
      </w:pPr>
      <w:r w:rsidRPr="009248D3">
        <w:rPr>
          <w:rStyle w:val="Znakapoznpodarou"/>
          <w:rFonts w:cstheme="minorHAnsi"/>
          <w:sz w:val="16"/>
          <w:szCs w:val="16"/>
        </w:rPr>
        <w:footnoteRef/>
      </w:r>
      <w:r w:rsidR="00954B0F" w:rsidRPr="009248D3">
        <w:rPr>
          <w:rFonts w:cstheme="minorHAnsi"/>
          <w:sz w:val="16"/>
          <w:szCs w:val="16"/>
        </w:rPr>
        <w:t xml:space="preserve"> § 25 odst. 1 písm. a) a e)</w:t>
      </w:r>
      <w:r w:rsidR="00D626FF">
        <w:rPr>
          <w:rFonts w:cstheme="minorHAnsi"/>
          <w:sz w:val="16"/>
          <w:szCs w:val="16"/>
        </w:rPr>
        <w:t>.</w:t>
      </w:r>
    </w:p>
  </w:footnote>
  <w:footnote w:id="13">
    <w:p w14:paraId="248438FD" w14:textId="77777777" w:rsidR="00881A83" w:rsidRPr="008D3E86" w:rsidRDefault="00881A83"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 25 odst. 1 písm. a) ve </w:t>
      </w:r>
      <w:r w:rsidRPr="009248D3">
        <w:rPr>
          <w:rFonts w:cstheme="minorHAnsi"/>
          <w:sz w:val="16"/>
          <w:szCs w:val="16"/>
        </w:rPr>
        <w:t>spojení s § 26</w:t>
      </w:r>
      <w:r w:rsidR="00D3346E" w:rsidRPr="009248D3">
        <w:rPr>
          <w:rFonts w:cstheme="minorHAnsi"/>
          <w:sz w:val="16"/>
          <w:szCs w:val="16"/>
        </w:rPr>
        <w:t xml:space="preserve"> odst. 1</w:t>
      </w:r>
      <w:r w:rsidRPr="009248D3">
        <w:rPr>
          <w:rFonts w:cstheme="minorHAnsi"/>
          <w:sz w:val="16"/>
          <w:szCs w:val="16"/>
        </w:rPr>
        <w:t xml:space="preserve"> zákona o státní službě. Státní</w:t>
      </w:r>
      <w:r w:rsidRPr="008D3E86">
        <w:rPr>
          <w:rFonts w:cstheme="minorHAnsi"/>
          <w:sz w:val="16"/>
          <w:szCs w:val="16"/>
        </w:rPr>
        <w:t xml:space="preserve"> občanství lze při podání žádosti prokázat doložením originálu, úředně ověřené kopie nebo prosté kopie osvědčení o státním občanství žadatele. Doložení této listiny však </w:t>
      </w:r>
      <w:r w:rsidRPr="008D3E86">
        <w:rPr>
          <w:rFonts w:cstheme="minorHAnsi"/>
          <w:b/>
          <w:bCs/>
          <w:sz w:val="16"/>
          <w:szCs w:val="16"/>
        </w:rPr>
        <w:t>lze nahradit</w:t>
      </w:r>
      <w:r w:rsidRPr="008D3E86">
        <w:rPr>
          <w:rFonts w:cstheme="minorHAnsi"/>
          <w:sz w:val="16"/>
          <w:szCs w:val="16"/>
        </w:rPr>
        <w:t xml:space="preserve"> tím, že </w:t>
      </w:r>
      <w:r w:rsidRPr="008D3E86">
        <w:rPr>
          <w:rFonts w:cstheme="minorHAnsi"/>
          <w:b/>
          <w:bCs/>
          <w:sz w:val="16"/>
          <w:szCs w:val="16"/>
        </w:rPr>
        <w:t>žadatel zaškrtne a doplní čestné prohlášení o státním občanství</w:t>
      </w:r>
      <w:r w:rsidRPr="008D3E86">
        <w:rPr>
          <w:rFonts w:cstheme="minorHAnsi"/>
          <w:sz w:val="16"/>
          <w:szCs w:val="16"/>
        </w:rPr>
        <w:t xml:space="preserve">, které je součástí této žádosti, popř. doloží čestné prohlášení na samostatné listině. Nejpozději před konání pohovoru je třeba doložit příslušnou listinu, kterou bude státní občanství žadatele prokázáno (tj. </w:t>
      </w:r>
      <w:r w:rsidRPr="008D3E86">
        <w:rPr>
          <w:rFonts w:cstheme="minorHAnsi"/>
          <w:b/>
          <w:bCs/>
          <w:sz w:val="16"/>
          <w:szCs w:val="16"/>
        </w:rPr>
        <w:t>předložit originál občanského průkazu</w:t>
      </w:r>
      <w:r w:rsidRPr="008D3E86">
        <w:rPr>
          <w:rFonts w:cstheme="minorHAnsi"/>
          <w:sz w:val="16"/>
          <w:szCs w:val="16"/>
        </w:rPr>
        <w:t>, nebo jiného průkazu totožnosti, popř. originál nebo úředně ověřenou kopii osvědčení o státním občanství).</w:t>
      </w:r>
    </w:p>
  </w:footnote>
  <w:footnote w:id="14">
    <w:p w14:paraId="7F8B0DF5" w14:textId="77777777" w:rsidR="00881A83" w:rsidRPr="008D3E86" w:rsidRDefault="00881A83"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w:t>
      </w:r>
      <w:r w:rsidRPr="008D3E86">
        <w:rPr>
          <w:rFonts w:cstheme="minorHAnsi"/>
          <w:b/>
          <w:bCs/>
          <w:sz w:val="16"/>
          <w:szCs w:val="16"/>
        </w:rPr>
        <w:t>Pokud žadatel zaškrtl</w:t>
      </w:r>
      <w:r w:rsidRPr="008D3E86">
        <w:rPr>
          <w:rFonts w:cstheme="minorHAnsi"/>
          <w:sz w:val="16"/>
          <w:szCs w:val="16"/>
        </w:rPr>
        <w:t xml:space="preserve"> „Žádost o opatření výpisu z Rejstříku trestů“, výpis z evidence Rejstříku trestů již </w:t>
      </w:r>
      <w:r w:rsidRPr="008D3E86">
        <w:rPr>
          <w:rFonts w:cstheme="minorHAnsi"/>
          <w:b/>
          <w:bCs/>
          <w:sz w:val="16"/>
          <w:szCs w:val="16"/>
        </w:rPr>
        <w:t>nedokládá</w:t>
      </w:r>
      <w:r w:rsidRPr="008D3E86">
        <w:rPr>
          <w:rFonts w:cstheme="minorHAnsi"/>
          <w:sz w:val="16"/>
          <w:szCs w:val="16"/>
        </w:rPr>
        <w:t xml:space="preserve"> [§ 25 odst. 1 písm. d) ve </w:t>
      </w:r>
      <w:r w:rsidRPr="009248D3">
        <w:rPr>
          <w:rFonts w:cstheme="minorHAnsi"/>
          <w:sz w:val="16"/>
          <w:szCs w:val="16"/>
        </w:rPr>
        <w:t xml:space="preserve">spojení s § 26 odst. </w:t>
      </w:r>
      <w:r w:rsidR="00D3346E" w:rsidRPr="009248D3">
        <w:rPr>
          <w:rFonts w:cstheme="minorHAnsi"/>
          <w:sz w:val="16"/>
          <w:szCs w:val="16"/>
        </w:rPr>
        <w:t>3</w:t>
      </w:r>
      <w:r w:rsidRPr="009248D3">
        <w:rPr>
          <w:rFonts w:cstheme="minorHAnsi"/>
          <w:sz w:val="16"/>
          <w:szCs w:val="16"/>
        </w:rPr>
        <w:t xml:space="preserve"> zákona o státní službě].</w:t>
      </w:r>
    </w:p>
  </w:footnote>
  <w:footnote w:id="15">
    <w:p w14:paraId="14A37E39" w14:textId="77777777" w:rsidR="00881A83" w:rsidRPr="00881A83" w:rsidRDefault="00881A83" w:rsidP="00B06705">
      <w:pPr>
        <w:pStyle w:val="Textpoznpodarou"/>
        <w:rPr>
          <w:sz w:val="16"/>
          <w:szCs w:val="16"/>
        </w:rPr>
      </w:pPr>
      <w:r w:rsidRPr="008D3E86">
        <w:rPr>
          <w:rStyle w:val="Znakapoznpodarou"/>
          <w:rFonts w:cstheme="minorHAnsi"/>
          <w:sz w:val="16"/>
          <w:szCs w:val="16"/>
        </w:rPr>
        <w:footnoteRef/>
      </w:r>
      <w:r w:rsidRPr="008D3E86">
        <w:rPr>
          <w:rFonts w:cstheme="minorHAnsi"/>
          <w:sz w:val="16"/>
          <w:szCs w:val="16"/>
        </w:rPr>
        <w:t xml:space="preserve"> </w:t>
      </w:r>
      <w:r w:rsidRPr="008D3E86">
        <w:rPr>
          <w:rFonts w:cstheme="minorHAnsi"/>
          <w:color w:val="000000" w:themeColor="text1"/>
          <w:sz w:val="16"/>
          <w:szCs w:val="16"/>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a doložený úředním překladem do českého jazyka; pokud takový doklad stát nevydává, doloží se bezúhonnost písemným čestným prohlášením.</w:t>
      </w:r>
    </w:p>
  </w:footnote>
  <w:footnote w:id="16">
    <w:p w14:paraId="5F2DFAE4" w14:textId="77777777" w:rsidR="000C62A9" w:rsidRPr="00C81821" w:rsidRDefault="000C62A9" w:rsidP="008D61F2">
      <w:pPr>
        <w:pStyle w:val="Textpoznpodarou"/>
        <w:rPr>
          <w:sz w:val="16"/>
          <w:szCs w:val="16"/>
        </w:rPr>
      </w:pPr>
      <w:r w:rsidRPr="00C81821">
        <w:rPr>
          <w:rStyle w:val="Znakapoznpodarou"/>
          <w:sz w:val="16"/>
          <w:szCs w:val="16"/>
        </w:rPr>
        <w:footnoteRef/>
      </w:r>
      <w:r w:rsidRPr="00C81821">
        <w:rPr>
          <w:sz w:val="16"/>
          <w:szCs w:val="16"/>
        </w:rPr>
        <w:t xml:space="preserve"> </w:t>
      </w:r>
      <w:r w:rsidR="00C81821" w:rsidRPr="00C81821">
        <w:rPr>
          <w:rFonts w:cstheme="minorHAnsi"/>
          <w:sz w:val="16"/>
          <w:szCs w:val="16"/>
        </w:rPr>
        <w:t>§ 25 odst. 1 písm. e</w:t>
      </w:r>
      <w:r w:rsidR="00C81821" w:rsidRPr="009248D3">
        <w:rPr>
          <w:rFonts w:cstheme="minorHAnsi"/>
          <w:sz w:val="16"/>
          <w:szCs w:val="16"/>
        </w:rPr>
        <w:t>) ve spojení s § 26</w:t>
      </w:r>
      <w:r w:rsidR="00D3346E" w:rsidRPr="009248D3">
        <w:rPr>
          <w:rFonts w:cstheme="minorHAnsi"/>
          <w:sz w:val="16"/>
          <w:szCs w:val="16"/>
        </w:rPr>
        <w:t xml:space="preserve"> odst. 1</w:t>
      </w:r>
      <w:r w:rsidR="00C81821" w:rsidRPr="009248D3">
        <w:rPr>
          <w:rFonts w:cstheme="minorHAnsi"/>
          <w:sz w:val="16"/>
          <w:szCs w:val="16"/>
        </w:rPr>
        <w:t> zákona o státní službě</w:t>
      </w:r>
      <w:r w:rsidR="00C81821" w:rsidRPr="00C81821">
        <w:rPr>
          <w:rFonts w:cstheme="minorHAnsi"/>
          <w:sz w:val="16"/>
          <w:szCs w:val="16"/>
        </w:rPr>
        <w:t>. Pokud žadatel nezaškrtne a nedoplní čestné prohlášení o dosaženém vzdělání, které je součástí této žádosti, popř. nedoloží čestné prohlášení na samostatné listině, musí již k žádosti doložit originál, úředně ověřenou nebo alespoň prostou kopii dokladu o dosaženém vzdělání. Originál anebo úředně ověřenou kopii dokladu o dosaženém vzdělání je třeba doložit nejpozději před konáním pohovoru.</w:t>
      </w:r>
    </w:p>
  </w:footnote>
  <w:footnote w:id="17">
    <w:p w14:paraId="01FEE0C9" w14:textId="77777777" w:rsidR="00A1135E" w:rsidRPr="009248D3" w:rsidRDefault="00A1135E">
      <w:pPr>
        <w:pStyle w:val="Textpoznpodarou"/>
        <w:rPr>
          <w:sz w:val="16"/>
          <w:szCs w:val="16"/>
        </w:rPr>
      </w:pPr>
      <w:r w:rsidRPr="009248D3">
        <w:rPr>
          <w:rStyle w:val="Znakapoznpodarou"/>
          <w:sz w:val="16"/>
          <w:szCs w:val="16"/>
        </w:rPr>
        <w:footnoteRef/>
      </w:r>
      <w:r w:rsidRPr="009248D3">
        <w:rPr>
          <w:sz w:val="16"/>
          <w:szCs w:val="16"/>
        </w:rPr>
        <w:t xml:space="preserve"> </w:t>
      </w:r>
      <w:r w:rsidRPr="009248D3">
        <w:rPr>
          <w:b/>
          <w:bCs/>
          <w:sz w:val="16"/>
          <w:szCs w:val="16"/>
        </w:rPr>
        <w:t>Pokud žádným takovým dokladem</w:t>
      </w:r>
      <w:r w:rsidRPr="009248D3">
        <w:rPr>
          <w:sz w:val="16"/>
          <w:szCs w:val="16"/>
        </w:rPr>
        <w:t xml:space="preserve"> </w:t>
      </w:r>
      <w:r w:rsidRPr="009248D3">
        <w:rPr>
          <w:b/>
          <w:bCs/>
          <w:sz w:val="16"/>
          <w:szCs w:val="16"/>
        </w:rPr>
        <w:t>nedisponujete</w:t>
      </w:r>
      <w:r w:rsidRPr="009248D3">
        <w:rPr>
          <w:sz w:val="16"/>
          <w:szCs w:val="16"/>
        </w:rPr>
        <w:t>, nahraďte jej čestným prohlášením – úroveň vaší jazykové znalosti bude následně před pohovorem ověřena jazykovým auditem</w:t>
      </w:r>
      <w:r w:rsidR="004F7566" w:rsidRPr="009248D3">
        <w:rPr>
          <w:sz w:val="16"/>
          <w:szCs w:val="16"/>
        </w:rPr>
        <w:t xml:space="preserve"> nebo přímo u pohovoru výběrovou komisí.</w:t>
      </w:r>
    </w:p>
  </w:footnote>
  <w:footnote w:id="18">
    <w:p w14:paraId="2A023E56" w14:textId="77777777" w:rsidR="00892B06" w:rsidRDefault="00892B06" w:rsidP="008D61F2">
      <w:pPr>
        <w:pStyle w:val="Textpoznpodarou"/>
      </w:pPr>
      <w:r w:rsidRPr="00892B06">
        <w:rPr>
          <w:rStyle w:val="Znakapoznpodarou"/>
          <w:sz w:val="16"/>
          <w:szCs w:val="16"/>
        </w:rPr>
        <w:footnoteRef/>
      </w:r>
      <w:r w:rsidRPr="00892B06">
        <w:rPr>
          <w:sz w:val="16"/>
          <w:szCs w:val="16"/>
        </w:rPr>
        <w:t xml:space="preserve"> </w:t>
      </w:r>
      <w:r w:rsidRPr="00892B06">
        <w:rPr>
          <w:rFonts w:cstheme="minorHAnsi"/>
          <w:sz w:val="16"/>
          <w:szCs w:val="16"/>
        </w:rPr>
        <w:t>Pokud hodlá žadatel využít žádosti, uvede název dokladů, které již má služební orgán k dispozici na základě své dřívější úřední činnosti, jsou-li tyto doklady stále platné (např. pokud se již žadatel hlásil do výběrového řízení na jiné služební místo v tomtéž služebním úřadu a doklady k dříve podané žádosti doložil, nebo pokud žadatel u tohoto služebního úřadu již pracoval a konkrétní doklady jsou součástí jeho dřívějšího personálního spisu).</w:t>
      </w:r>
    </w:p>
  </w:footnote>
  <w:footnote w:id="19">
    <w:p w14:paraId="331E2F61" w14:textId="77777777" w:rsidR="00892B06" w:rsidRPr="00892B06" w:rsidRDefault="00892B06" w:rsidP="008D61F2">
      <w:pPr>
        <w:pStyle w:val="Textpoznpodarou"/>
        <w:rPr>
          <w:sz w:val="16"/>
          <w:szCs w:val="16"/>
        </w:rPr>
      </w:pPr>
      <w:r w:rsidRPr="00892B06">
        <w:rPr>
          <w:rStyle w:val="Znakapoznpodarou"/>
          <w:sz w:val="16"/>
          <w:szCs w:val="16"/>
        </w:rPr>
        <w:footnoteRef/>
      </w:r>
      <w:r w:rsidRPr="00892B06">
        <w:rPr>
          <w:sz w:val="16"/>
          <w:szCs w:val="16"/>
        </w:rPr>
        <w:t xml:space="preserve"> </w:t>
      </w:r>
      <w:r w:rsidRPr="00892B06">
        <w:rPr>
          <w:rFonts w:cstheme="minorHAnsi"/>
          <w:sz w:val="16"/>
          <w:szCs w:val="16"/>
        </w:rPr>
        <w:t>Do poznámky žadatel uvede jiné důležité skutečnosti, které mají dopad na rozhodování o žádosti, např. žádost o povolení kratší služební doby podle § 116 zákona o státní službě nebo zda zařazením na služební místo může vzniknout situace, kdy státní zaměstnanci, kteří jsou sobě navzájem osobami blízkými, nesmějí být zařazeni ve službě tak, aby jeden byl přímo podřízen druhému, nebo podléhal jeho finanční nebo účetní kontrole.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6D21" w14:textId="77777777" w:rsidR="005D4D79" w:rsidRDefault="005D4D79" w:rsidP="005D4D79">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D2169"/>
    <w:multiLevelType w:val="hybridMultilevel"/>
    <w:tmpl w:val="E32CBBF2"/>
    <w:lvl w:ilvl="0" w:tplc="BB0A1FF8">
      <w:start w:val="1"/>
      <w:numFmt w:val="decimal"/>
      <w:lvlText w:val="%1."/>
      <w:lvlJc w:val="left"/>
      <w:pPr>
        <w:ind w:left="927" w:hanging="360"/>
      </w:pPr>
      <w:rPr>
        <w:rFonts w:hint="default"/>
        <w:b w:val="0"/>
        <w:bCs w:val="0"/>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 w15:restartNumberingAfterBreak="0">
    <w:nsid w:val="0FC07AD3"/>
    <w:multiLevelType w:val="hybridMultilevel"/>
    <w:tmpl w:val="779C1552"/>
    <w:lvl w:ilvl="0" w:tplc="BB0A1FF8">
      <w:start w:val="1"/>
      <w:numFmt w:val="decimal"/>
      <w:lvlText w:val="%1."/>
      <w:lvlJc w:val="left"/>
      <w:pPr>
        <w:ind w:left="1494" w:hanging="360"/>
      </w:pPr>
      <w:rPr>
        <w:rFonts w:hint="default"/>
        <w:b w:val="0"/>
        <w:bCs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4" w15:restartNumberingAfterBreak="0">
    <w:nsid w:val="3C5252D7"/>
    <w:multiLevelType w:val="hybridMultilevel"/>
    <w:tmpl w:val="889E9B22"/>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44664D8"/>
    <w:multiLevelType w:val="hybridMultilevel"/>
    <w:tmpl w:val="E466DD9A"/>
    <w:lvl w:ilvl="0" w:tplc="407E6E7E">
      <w:start w:val="1"/>
      <w:numFmt w:val="decimal"/>
      <w:lvlText w:val="%1."/>
      <w:lvlJc w:val="left"/>
      <w:pPr>
        <w:ind w:left="1494"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7"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AB5A82"/>
    <w:multiLevelType w:val="hybridMultilevel"/>
    <w:tmpl w:val="0D7EF75A"/>
    <w:lvl w:ilvl="0" w:tplc="407E6E7E">
      <w:start w:val="1"/>
      <w:numFmt w:val="decimal"/>
      <w:lvlText w:val="%1."/>
      <w:lvlJc w:val="left"/>
      <w:pPr>
        <w:ind w:left="1494"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9" w15:restartNumberingAfterBreak="0">
    <w:nsid w:val="63186C5C"/>
    <w:multiLevelType w:val="hybridMultilevel"/>
    <w:tmpl w:val="AE6CDB98"/>
    <w:lvl w:ilvl="0" w:tplc="BB0A1FF8">
      <w:start w:val="1"/>
      <w:numFmt w:val="decimal"/>
      <w:lvlText w:val="%1."/>
      <w:lvlJc w:val="left"/>
      <w:pPr>
        <w:ind w:left="1494" w:hanging="360"/>
      </w:pPr>
      <w:rPr>
        <w:rFonts w:hint="default"/>
        <w:b w:val="0"/>
        <w:bCs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num w:numId="1" w16cid:durableId="382758209">
    <w:abstractNumId w:val="3"/>
  </w:num>
  <w:num w:numId="2" w16cid:durableId="1537742633">
    <w:abstractNumId w:val="7"/>
  </w:num>
  <w:num w:numId="3" w16cid:durableId="9349033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6758800">
    <w:abstractNumId w:val="2"/>
  </w:num>
  <w:num w:numId="5" w16cid:durableId="2069721517">
    <w:abstractNumId w:val="4"/>
  </w:num>
  <w:num w:numId="6" w16cid:durableId="540636325">
    <w:abstractNumId w:val="0"/>
  </w:num>
  <w:num w:numId="7" w16cid:durableId="1194534293">
    <w:abstractNumId w:val="6"/>
  </w:num>
  <w:num w:numId="8" w16cid:durableId="795682951">
    <w:abstractNumId w:val="8"/>
  </w:num>
  <w:num w:numId="9" w16cid:durableId="556162998">
    <w:abstractNumId w:val="9"/>
  </w:num>
  <w:num w:numId="10" w16cid:durableId="180248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C3A"/>
    <w:rsid w:val="000033AF"/>
    <w:rsid w:val="000039D8"/>
    <w:rsid w:val="0000423D"/>
    <w:rsid w:val="000044F6"/>
    <w:rsid w:val="000053FF"/>
    <w:rsid w:val="00005CBB"/>
    <w:rsid w:val="00006650"/>
    <w:rsid w:val="00010748"/>
    <w:rsid w:val="00015DDB"/>
    <w:rsid w:val="000221FF"/>
    <w:rsid w:val="000223F7"/>
    <w:rsid w:val="00027A93"/>
    <w:rsid w:val="0003023E"/>
    <w:rsid w:val="0003253A"/>
    <w:rsid w:val="00033211"/>
    <w:rsid w:val="00033CB7"/>
    <w:rsid w:val="00033FD4"/>
    <w:rsid w:val="00035C35"/>
    <w:rsid w:val="00040F6D"/>
    <w:rsid w:val="00040FB2"/>
    <w:rsid w:val="00043BB9"/>
    <w:rsid w:val="00046007"/>
    <w:rsid w:val="000462EE"/>
    <w:rsid w:val="0005792C"/>
    <w:rsid w:val="00060DFC"/>
    <w:rsid w:val="00064CDB"/>
    <w:rsid w:val="00070EA2"/>
    <w:rsid w:val="00084861"/>
    <w:rsid w:val="00085494"/>
    <w:rsid w:val="00086514"/>
    <w:rsid w:val="00087D0F"/>
    <w:rsid w:val="000900DB"/>
    <w:rsid w:val="0009292D"/>
    <w:rsid w:val="0009440F"/>
    <w:rsid w:val="00094772"/>
    <w:rsid w:val="000973CD"/>
    <w:rsid w:val="000A1199"/>
    <w:rsid w:val="000A2FB9"/>
    <w:rsid w:val="000A3F9C"/>
    <w:rsid w:val="000A4CF2"/>
    <w:rsid w:val="000B0135"/>
    <w:rsid w:val="000B137C"/>
    <w:rsid w:val="000B24C9"/>
    <w:rsid w:val="000B564A"/>
    <w:rsid w:val="000B660D"/>
    <w:rsid w:val="000B6872"/>
    <w:rsid w:val="000C05AF"/>
    <w:rsid w:val="000C62A9"/>
    <w:rsid w:val="000C759B"/>
    <w:rsid w:val="000C7DAA"/>
    <w:rsid w:val="000D24F1"/>
    <w:rsid w:val="000D2A95"/>
    <w:rsid w:val="000D2D57"/>
    <w:rsid w:val="000D3587"/>
    <w:rsid w:val="000D417C"/>
    <w:rsid w:val="000D4706"/>
    <w:rsid w:val="000D528C"/>
    <w:rsid w:val="000D57B0"/>
    <w:rsid w:val="000E3652"/>
    <w:rsid w:val="000E4FB4"/>
    <w:rsid w:val="000F1868"/>
    <w:rsid w:val="000F51E8"/>
    <w:rsid w:val="00102892"/>
    <w:rsid w:val="001035E0"/>
    <w:rsid w:val="001135DB"/>
    <w:rsid w:val="00113AE0"/>
    <w:rsid w:val="001176D4"/>
    <w:rsid w:val="001200E8"/>
    <w:rsid w:val="00120D3B"/>
    <w:rsid w:val="00123F9E"/>
    <w:rsid w:val="0012777C"/>
    <w:rsid w:val="00127914"/>
    <w:rsid w:val="00142342"/>
    <w:rsid w:val="00143CBC"/>
    <w:rsid w:val="001478DF"/>
    <w:rsid w:val="00147FC6"/>
    <w:rsid w:val="00151071"/>
    <w:rsid w:val="001526B2"/>
    <w:rsid w:val="0015572F"/>
    <w:rsid w:val="00155963"/>
    <w:rsid w:val="00160CFD"/>
    <w:rsid w:val="00162DA5"/>
    <w:rsid w:val="00163480"/>
    <w:rsid w:val="00165DF0"/>
    <w:rsid w:val="00170326"/>
    <w:rsid w:val="0017311E"/>
    <w:rsid w:val="00174825"/>
    <w:rsid w:val="001770DC"/>
    <w:rsid w:val="00180728"/>
    <w:rsid w:val="001813F0"/>
    <w:rsid w:val="0018158A"/>
    <w:rsid w:val="00182874"/>
    <w:rsid w:val="001834C5"/>
    <w:rsid w:val="00183761"/>
    <w:rsid w:val="001837DC"/>
    <w:rsid w:val="00191318"/>
    <w:rsid w:val="00197BC0"/>
    <w:rsid w:val="001A7453"/>
    <w:rsid w:val="001B368E"/>
    <w:rsid w:val="001B3AE9"/>
    <w:rsid w:val="001B5502"/>
    <w:rsid w:val="001B7125"/>
    <w:rsid w:val="001B7CA4"/>
    <w:rsid w:val="001C0F4F"/>
    <w:rsid w:val="001C102A"/>
    <w:rsid w:val="001C599C"/>
    <w:rsid w:val="001D2958"/>
    <w:rsid w:val="001D4F65"/>
    <w:rsid w:val="001D6CA6"/>
    <w:rsid w:val="001E4171"/>
    <w:rsid w:val="001E4937"/>
    <w:rsid w:val="001E6925"/>
    <w:rsid w:val="001F42E0"/>
    <w:rsid w:val="001F4809"/>
    <w:rsid w:val="001F6B68"/>
    <w:rsid w:val="0020271A"/>
    <w:rsid w:val="0020615F"/>
    <w:rsid w:val="00220A0C"/>
    <w:rsid w:val="00224802"/>
    <w:rsid w:val="00231271"/>
    <w:rsid w:val="00235D5E"/>
    <w:rsid w:val="00237867"/>
    <w:rsid w:val="002403E6"/>
    <w:rsid w:val="002432B9"/>
    <w:rsid w:val="00244384"/>
    <w:rsid w:val="00246523"/>
    <w:rsid w:val="0025280A"/>
    <w:rsid w:val="002543EF"/>
    <w:rsid w:val="00254856"/>
    <w:rsid w:val="002561D3"/>
    <w:rsid w:val="00256E19"/>
    <w:rsid w:val="002641D0"/>
    <w:rsid w:val="00264542"/>
    <w:rsid w:val="0026593D"/>
    <w:rsid w:val="00266F82"/>
    <w:rsid w:val="00267AAC"/>
    <w:rsid w:val="00270046"/>
    <w:rsid w:val="002703B7"/>
    <w:rsid w:val="00270429"/>
    <w:rsid w:val="00271BC1"/>
    <w:rsid w:val="00271F8B"/>
    <w:rsid w:val="002738C8"/>
    <w:rsid w:val="0027414D"/>
    <w:rsid w:val="00276F9E"/>
    <w:rsid w:val="002849D8"/>
    <w:rsid w:val="00284F80"/>
    <w:rsid w:val="00291974"/>
    <w:rsid w:val="00296214"/>
    <w:rsid w:val="002A307C"/>
    <w:rsid w:val="002A4295"/>
    <w:rsid w:val="002A55D4"/>
    <w:rsid w:val="002A77CE"/>
    <w:rsid w:val="002B0D3C"/>
    <w:rsid w:val="002B1C29"/>
    <w:rsid w:val="002B1F53"/>
    <w:rsid w:val="002B5C49"/>
    <w:rsid w:val="002B7697"/>
    <w:rsid w:val="002B7C5A"/>
    <w:rsid w:val="002C158D"/>
    <w:rsid w:val="002C17B7"/>
    <w:rsid w:val="002C1F69"/>
    <w:rsid w:val="002C2BB4"/>
    <w:rsid w:val="002C3EB9"/>
    <w:rsid w:val="002C570D"/>
    <w:rsid w:val="002C5C46"/>
    <w:rsid w:val="002D1A05"/>
    <w:rsid w:val="002D330B"/>
    <w:rsid w:val="002D48D7"/>
    <w:rsid w:val="002D4968"/>
    <w:rsid w:val="002D58B4"/>
    <w:rsid w:val="002D59D2"/>
    <w:rsid w:val="002D6179"/>
    <w:rsid w:val="002E1E9A"/>
    <w:rsid w:val="002E260D"/>
    <w:rsid w:val="002E5C95"/>
    <w:rsid w:val="002F2756"/>
    <w:rsid w:val="003009FC"/>
    <w:rsid w:val="0030278F"/>
    <w:rsid w:val="00303DB0"/>
    <w:rsid w:val="003110B4"/>
    <w:rsid w:val="0032069A"/>
    <w:rsid w:val="003208DF"/>
    <w:rsid w:val="00321BA8"/>
    <w:rsid w:val="0032261F"/>
    <w:rsid w:val="00322ED9"/>
    <w:rsid w:val="0032644A"/>
    <w:rsid w:val="00335BB2"/>
    <w:rsid w:val="00340F17"/>
    <w:rsid w:val="00343C59"/>
    <w:rsid w:val="00345FAB"/>
    <w:rsid w:val="00346CD0"/>
    <w:rsid w:val="00346EA4"/>
    <w:rsid w:val="00347A15"/>
    <w:rsid w:val="0035351C"/>
    <w:rsid w:val="00355B5E"/>
    <w:rsid w:val="0035672A"/>
    <w:rsid w:val="003572EC"/>
    <w:rsid w:val="00357835"/>
    <w:rsid w:val="00362953"/>
    <w:rsid w:val="00365CF6"/>
    <w:rsid w:val="00370EA5"/>
    <w:rsid w:val="00375670"/>
    <w:rsid w:val="0038499E"/>
    <w:rsid w:val="00384E9A"/>
    <w:rsid w:val="0038564A"/>
    <w:rsid w:val="00386203"/>
    <w:rsid w:val="00386232"/>
    <w:rsid w:val="003873E2"/>
    <w:rsid w:val="00390510"/>
    <w:rsid w:val="00392BB3"/>
    <w:rsid w:val="003934DC"/>
    <w:rsid w:val="003A4EBC"/>
    <w:rsid w:val="003A7361"/>
    <w:rsid w:val="003B36B9"/>
    <w:rsid w:val="003B506B"/>
    <w:rsid w:val="003B74AF"/>
    <w:rsid w:val="003C18D3"/>
    <w:rsid w:val="003C4B72"/>
    <w:rsid w:val="003C4BFA"/>
    <w:rsid w:val="003C6000"/>
    <w:rsid w:val="003C6127"/>
    <w:rsid w:val="003C6B63"/>
    <w:rsid w:val="003C7FB2"/>
    <w:rsid w:val="003D0A01"/>
    <w:rsid w:val="003D1B15"/>
    <w:rsid w:val="003D28B5"/>
    <w:rsid w:val="003D52CE"/>
    <w:rsid w:val="003D6381"/>
    <w:rsid w:val="003E00EF"/>
    <w:rsid w:val="003F4416"/>
    <w:rsid w:val="00401357"/>
    <w:rsid w:val="004029A1"/>
    <w:rsid w:val="00404494"/>
    <w:rsid w:val="00417307"/>
    <w:rsid w:val="004220BD"/>
    <w:rsid w:val="00424A64"/>
    <w:rsid w:val="00426249"/>
    <w:rsid w:val="004349CE"/>
    <w:rsid w:val="00447364"/>
    <w:rsid w:val="00450D1A"/>
    <w:rsid w:val="00452F1E"/>
    <w:rsid w:val="004540C9"/>
    <w:rsid w:val="00454251"/>
    <w:rsid w:val="004603CC"/>
    <w:rsid w:val="004656BE"/>
    <w:rsid w:val="00465EDE"/>
    <w:rsid w:val="00467521"/>
    <w:rsid w:val="00471A2A"/>
    <w:rsid w:val="00471BD4"/>
    <w:rsid w:val="004727EE"/>
    <w:rsid w:val="004762C8"/>
    <w:rsid w:val="00476940"/>
    <w:rsid w:val="0047775D"/>
    <w:rsid w:val="00480260"/>
    <w:rsid w:val="00480765"/>
    <w:rsid w:val="00481868"/>
    <w:rsid w:val="00483F90"/>
    <w:rsid w:val="004841BD"/>
    <w:rsid w:val="00485D2D"/>
    <w:rsid w:val="00491461"/>
    <w:rsid w:val="004A1EF7"/>
    <w:rsid w:val="004A3262"/>
    <w:rsid w:val="004B3A6A"/>
    <w:rsid w:val="004B6AA5"/>
    <w:rsid w:val="004C4B32"/>
    <w:rsid w:val="004C5C7E"/>
    <w:rsid w:val="004C5E23"/>
    <w:rsid w:val="004D0C16"/>
    <w:rsid w:val="004D14A6"/>
    <w:rsid w:val="004D2F80"/>
    <w:rsid w:val="004D34C0"/>
    <w:rsid w:val="004D3D62"/>
    <w:rsid w:val="004D3DBC"/>
    <w:rsid w:val="004D48F0"/>
    <w:rsid w:val="004D5011"/>
    <w:rsid w:val="004E2BB0"/>
    <w:rsid w:val="004E3503"/>
    <w:rsid w:val="004E45CA"/>
    <w:rsid w:val="004E6954"/>
    <w:rsid w:val="004F1C10"/>
    <w:rsid w:val="004F3356"/>
    <w:rsid w:val="004F5BC2"/>
    <w:rsid w:val="004F7566"/>
    <w:rsid w:val="00503A34"/>
    <w:rsid w:val="00511CB6"/>
    <w:rsid w:val="005135F1"/>
    <w:rsid w:val="005136B2"/>
    <w:rsid w:val="00516C05"/>
    <w:rsid w:val="005171F8"/>
    <w:rsid w:val="00520438"/>
    <w:rsid w:val="00520B64"/>
    <w:rsid w:val="005228B8"/>
    <w:rsid w:val="00522DE4"/>
    <w:rsid w:val="005230A3"/>
    <w:rsid w:val="0053201B"/>
    <w:rsid w:val="00535ADA"/>
    <w:rsid w:val="00537914"/>
    <w:rsid w:val="00542A59"/>
    <w:rsid w:val="0054500F"/>
    <w:rsid w:val="00550013"/>
    <w:rsid w:val="00553576"/>
    <w:rsid w:val="00555229"/>
    <w:rsid w:val="005554CC"/>
    <w:rsid w:val="00561E80"/>
    <w:rsid w:val="005727C6"/>
    <w:rsid w:val="00572C22"/>
    <w:rsid w:val="005732C3"/>
    <w:rsid w:val="0057481B"/>
    <w:rsid w:val="00574E37"/>
    <w:rsid w:val="00575F8A"/>
    <w:rsid w:val="00576279"/>
    <w:rsid w:val="00582DBA"/>
    <w:rsid w:val="005853CC"/>
    <w:rsid w:val="00585402"/>
    <w:rsid w:val="0058580D"/>
    <w:rsid w:val="0058771D"/>
    <w:rsid w:val="00587905"/>
    <w:rsid w:val="005923AA"/>
    <w:rsid w:val="00593C3F"/>
    <w:rsid w:val="00595209"/>
    <w:rsid w:val="005A252C"/>
    <w:rsid w:val="005B1C2D"/>
    <w:rsid w:val="005B1CE9"/>
    <w:rsid w:val="005B3330"/>
    <w:rsid w:val="005C2D24"/>
    <w:rsid w:val="005C5136"/>
    <w:rsid w:val="005C56F5"/>
    <w:rsid w:val="005C57FB"/>
    <w:rsid w:val="005D396B"/>
    <w:rsid w:val="005D4D79"/>
    <w:rsid w:val="005D6A25"/>
    <w:rsid w:val="005D6DD3"/>
    <w:rsid w:val="005E2B93"/>
    <w:rsid w:val="005E36FA"/>
    <w:rsid w:val="005E777D"/>
    <w:rsid w:val="005E7F03"/>
    <w:rsid w:val="005F328A"/>
    <w:rsid w:val="005F77D9"/>
    <w:rsid w:val="005F7AB2"/>
    <w:rsid w:val="00602F91"/>
    <w:rsid w:val="00605CE0"/>
    <w:rsid w:val="00605FDC"/>
    <w:rsid w:val="00606906"/>
    <w:rsid w:val="006075B4"/>
    <w:rsid w:val="00611E2E"/>
    <w:rsid w:val="00612ED9"/>
    <w:rsid w:val="00614676"/>
    <w:rsid w:val="00623640"/>
    <w:rsid w:val="0062470E"/>
    <w:rsid w:val="006251B8"/>
    <w:rsid w:val="00626D5C"/>
    <w:rsid w:val="00627495"/>
    <w:rsid w:val="0063063D"/>
    <w:rsid w:val="00633B2E"/>
    <w:rsid w:val="00634B95"/>
    <w:rsid w:val="00636A70"/>
    <w:rsid w:val="00641222"/>
    <w:rsid w:val="00641E7F"/>
    <w:rsid w:val="00645501"/>
    <w:rsid w:val="006458F6"/>
    <w:rsid w:val="006559FE"/>
    <w:rsid w:val="0065646B"/>
    <w:rsid w:val="0066099E"/>
    <w:rsid w:val="006629C5"/>
    <w:rsid w:val="00663CFC"/>
    <w:rsid w:val="0067349E"/>
    <w:rsid w:val="00674C8D"/>
    <w:rsid w:val="00683ADC"/>
    <w:rsid w:val="006851E4"/>
    <w:rsid w:val="00686AB9"/>
    <w:rsid w:val="006876C2"/>
    <w:rsid w:val="006903AD"/>
    <w:rsid w:val="00690A59"/>
    <w:rsid w:val="006912B6"/>
    <w:rsid w:val="00693E4D"/>
    <w:rsid w:val="00696EA4"/>
    <w:rsid w:val="0069774A"/>
    <w:rsid w:val="006A3141"/>
    <w:rsid w:val="006A3F5E"/>
    <w:rsid w:val="006A48F6"/>
    <w:rsid w:val="006A5734"/>
    <w:rsid w:val="006B0A2C"/>
    <w:rsid w:val="006B1F34"/>
    <w:rsid w:val="006B2582"/>
    <w:rsid w:val="006B6941"/>
    <w:rsid w:val="006C02CA"/>
    <w:rsid w:val="006C3B25"/>
    <w:rsid w:val="006D0829"/>
    <w:rsid w:val="006D0A75"/>
    <w:rsid w:val="006D1D88"/>
    <w:rsid w:val="006D3F4A"/>
    <w:rsid w:val="006D72E3"/>
    <w:rsid w:val="006E2B0A"/>
    <w:rsid w:val="006E30C1"/>
    <w:rsid w:val="006E34F6"/>
    <w:rsid w:val="006E45C3"/>
    <w:rsid w:val="006E5572"/>
    <w:rsid w:val="006F020E"/>
    <w:rsid w:val="006F0D4B"/>
    <w:rsid w:val="006F7AEB"/>
    <w:rsid w:val="00702742"/>
    <w:rsid w:val="00706DF8"/>
    <w:rsid w:val="00707B6A"/>
    <w:rsid w:val="00711282"/>
    <w:rsid w:val="007219A0"/>
    <w:rsid w:val="00726722"/>
    <w:rsid w:val="007315F5"/>
    <w:rsid w:val="007339AA"/>
    <w:rsid w:val="00733E81"/>
    <w:rsid w:val="007379E9"/>
    <w:rsid w:val="00743997"/>
    <w:rsid w:val="00744219"/>
    <w:rsid w:val="00746D17"/>
    <w:rsid w:val="0075403A"/>
    <w:rsid w:val="0076017B"/>
    <w:rsid w:val="00763FF1"/>
    <w:rsid w:val="0076726C"/>
    <w:rsid w:val="007700BC"/>
    <w:rsid w:val="007727E6"/>
    <w:rsid w:val="00773538"/>
    <w:rsid w:val="00773B8E"/>
    <w:rsid w:val="007741AE"/>
    <w:rsid w:val="007746FA"/>
    <w:rsid w:val="00781413"/>
    <w:rsid w:val="00782FA0"/>
    <w:rsid w:val="007844D8"/>
    <w:rsid w:val="00784C56"/>
    <w:rsid w:val="007917C4"/>
    <w:rsid w:val="00795A22"/>
    <w:rsid w:val="007A0703"/>
    <w:rsid w:val="007A211E"/>
    <w:rsid w:val="007A34F0"/>
    <w:rsid w:val="007A6B28"/>
    <w:rsid w:val="007B288E"/>
    <w:rsid w:val="007B2C14"/>
    <w:rsid w:val="007B6698"/>
    <w:rsid w:val="007C5DCB"/>
    <w:rsid w:val="007C7412"/>
    <w:rsid w:val="007D2D5E"/>
    <w:rsid w:val="007D68FA"/>
    <w:rsid w:val="007D781A"/>
    <w:rsid w:val="007E1638"/>
    <w:rsid w:val="007E3F29"/>
    <w:rsid w:val="007F5474"/>
    <w:rsid w:val="007F60AF"/>
    <w:rsid w:val="008051F6"/>
    <w:rsid w:val="0081036D"/>
    <w:rsid w:val="0081077F"/>
    <w:rsid w:val="00811F7D"/>
    <w:rsid w:val="008132AA"/>
    <w:rsid w:val="00813B48"/>
    <w:rsid w:val="00813F8E"/>
    <w:rsid w:val="008152E4"/>
    <w:rsid w:val="00822384"/>
    <w:rsid w:val="00824813"/>
    <w:rsid w:val="00827883"/>
    <w:rsid w:val="00827DA8"/>
    <w:rsid w:val="008331B2"/>
    <w:rsid w:val="00833A16"/>
    <w:rsid w:val="008354AD"/>
    <w:rsid w:val="0083734B"/>
    <w:rsid w:val="00844EC7"/>
    <w:rsid w:val="00847135"/>
    <w:rsid w:val="00847FC9"/>
    <w:rsid w:val="00852317"/>
    <w:rsid w:val="00853F1D"/>
    <w:rsid w:val="00854463"/>
    <w:rsid w:val="00861672"/>
    <w:rsid w:val="00862AA0"/>
    <w:rsid w:val="00866BD8"/>
    <w:rsid w:val="00870DCD"/>
    <w:rsid w:val="008714A9"/>
    <w:rsid w:val="00875FA2"/>
    <w:rsid w:val="008771BC"/>
    <w:rsid w:val="00877366"/>
    <w:rsid w:val="00881730"/>
    <w:rsid w:val="00881A83"/>
    <w:rsid w:val="00881E7C"/>
    <w:rsid w:val="00882BC3"/>
    <w:rsid w:val="00883229"/>
    <w:rsid w:val="0088345A"/>
    <w:rsid w:val="0088412E"/>
    <w:rsid w:val="00886337"/>
    <w:rsid w:val="0088642F"/>
    <w:rsid w:val="00892086"/>
    <w:rsid w:val="00892244"/>
    <w:rsid w:val="00892B06"/>
    <w:rsid w:val="0089301B"/>
    <w:rsid w:val="008935AD"/>
    <w:rsid w:val="00893EF4"/>
    <w:rsid w:val="00894925"/>
    <w:rsid w:val="008949FC"/>
    <w:rsid w:val="00896C6E"/>
    <w:rsid w:val="008A64B7"/>
    <w:rsid w:val="008B1F46"/>
    <w:rsid w:val="008B423E"/>
    <w:rsid w:val="008B478C"/>
    <w:rsid w:val="008B7146"/>
    <w:rsid w:val="008C221A"/>
    <w:rsid w:val="008C4BE0"/>
    <w:rsid w:val="008C51BB"/>
    <w:rsid w:val="008C7789"/>
    <w:rsid w:val="008D3E86"/>
    <w:rsid w:val="008D4A16"/>
    <w:rsid w:val="008D55B8"/>
    <w:rsid w:val="008D61DA"/>
    <w:rsid w:val="008D61F2"/>
    <w:rsid w:val="008D6F97"/>
    <w:rsid w:val="008D7EE3"/>
    <w:rsid w:val="008E0D0E"/>
    <w:rsid w:val="008E0FD8"/>
    <w:rsid w:val="008E1E03"/>
    <w:rsid w:val="008E2985"/>
    <w:rsid w:val="008E5656"/>
    <w:rsid w:val="008E5BD2"/>
    <w:rsid w:val="008E6ECC"/>
    <w:rsid w:val="008F162B"/>
    <w:rsid w:val="00901C1D"/>
    <w:rsid w:val="00901E99"/>
    <w:rsid w:val="00902FD2"/>
    <w:rsid w:val="00903944"/>
    <w:rsid w:val="00903A50"/>
    <w:rsid w:val="009066D6"/>
    <w:rsid w:val="009120CB"/>
    <w:rsid w:val="00920A5C"/>
    <w:rsid w:val="009248D3"/>
    <w:rsid w:val="00924D65"/>
    <w:rsid w:val="00925E88"/>
    <w:rsid w:val="00926366"/>
    <w:rsid w:val="00931A5C"/>
    <w:rsid w:val="00932D55"/>
    <w:rsid w:val="00933D59"/>
    <w:rsid w:val="0093612C"/>
    <w:rsid w:val="00941D1D"/>
    <w:rsid w:val="00950881"/>
    <w:rsid w:val="00951FFE"/>
    <w:rsid w:val="009531AD"/>
    <w:rsid w:val="00954B0F"/>
    <w:rsid w:val="00956387"/>
    <w:rsid w:val="00960B6C"/>
    <w:rsid w:val="009654C6"/>
    <w:rsid w:val="0097150D"/>
    <w:rsid w:val="00972B28"/>
    <w:rsid w:val="00981A68"/>
    <w:rsid w:val="009823F6"/>
    <w:rsid w:val="00982D36"/>
    <w:rsid w:val="00984536"/>
    <w:rsid w:val="00987946"/>
    <w:rsid w:val="00996AE6"/>
    <w:rsid w:val="009A0B33"/>
    <w:rsid w:val="009A1F41"/>
    <w:rsid w:val="009A6B33"/>
    <w:rsid w:val="009A7338"/>
    <w:rsid w:val="009B2863"/>
    <w:rsid w:val="009B305F"/>
    <w:rsid w:val="009B58E2"/>
    <w:rsid w:val="009B6F2C"/>
    <w:rsid w:val="009C3AB2"/>
    <w:rsid w:val="009C4003"/>
    <w:rsid w:val="009C4ACC"/>
    <w:rsid w:val="009D74DE"/>
    <w:rsid w:val="009E31A4"/>
    <w:rsid w:val="009E51C3"/>
    <w:rsid w:val="009E62A5"/>
    <w:rsid w:val="009E74A6"/>
    <w:rsid w:val="009E76B4"/>
    <w:rsid w:val="009E7D2D"/>
    <w:rsid w:val="009F1031"/>
    <w:rsid w:val="009F1B06"/>
    <w:rsid w:val="009F7057"/>
    <w:rsid w:val="00A01EF0"/>
    <w:rsid w:val="00A02663"/>
    <w:rsid w:val="00A1105A"/>
    <w:rsid w:val="00A1135E"/>
    <w:rsid w:val="00A14F4F"/>
    <w:rsid w:val="00A21333"/>
    <w:rsid w:val="00A215DE"/>
    <w:rsid w:val="00A23F84"/>
    <w:rsid w:val="00A24C9C"/>
    <w:rsid w:val="00A24E8D"/>
    <w:rsid w:val="00A251D6"/>
    <w:rsid w:val="00A2696E"/>
    <w:rsid w:val="00A31DCB"/>
    <w:rsid w:val="00A33430"/>
    <w:rsid w:val="00A335F2"/>
    <w:rsid w:val="00A3656E"/>
    <w:rsid w:val="00A3732E"/>
    <w:rsid w:val="00A438DF"/>
    <w:rsid w:val="00A43C40"/>
    <w:rsid w:val="00A46531"/>
    <w:rsid w:val="00A4785B"/>
    <w:rsid w:val="00A56BD1"/>
    <w:rsid w:val="00A6042D"/>
    <w:rsid w:val="00A621F8"/>
    <w:rsid w:val="00A6220A"/>
    <w:rsid w:val="00A63011"/>
    <w:rsid w:val="00A65CA5"/>
    <w:rsid w:val="00A678F4"/>
    <w:rsid w:val="00A706B3"/>
    <w:rsid w:val="00A72602"/>
    <w:rsid w:val="00A729BF"/>
    <w:rsid w:val="00A72C25"/>
    <w:rsid w:val="00A7534A"/>
    <w:rsid w:val="00A75C81"/>
    <w:rsid w:val="00A82C55"/>
    <w:rsid w:val="00A83F1B"/>
    <w:rsid w:val="00A87AFA"/>
    <w:rsid w:val="00A91186"/>
    <w:rsid w:val="00A9556B"/>
    <w:rsid w:val="00AA01C8"/>
    <w:rsid w:val="00AA3137"/>
    <w:rsid w:val="00AA71BF"/>
    <w:rsid w:val="00AB14DA"/>
    <w:rsid w:val="00AB30E8"/>
    <w:rsid w:val="00AB3433"/>
    <w:rsid w:val="00AB3809"/>
    <w:rsid w:val="00AB672A"/>
    <w:rsid w:val="00AC68A5"/>
    <w:rsid w:val="00AD054B"/>
    <w:rsid w:val="00AD1402"/>
    <w:rsid w:val="00AD1FA6"/>
    <w:rsid w:val="00AD27AE"/>
    <w:rsid w:val="00AD7868"/>
    <w:rsid w:val="00AE289D"/>
    <w:rsid w:val="00AE2EB0"/>
    <w:rsid w:val="00AE6DD7"/>
    <w:rsid w:val="00AF06D8"/>
    <w:rsid w:val="00AF3981"/>
    <w:rsid w:val="00AF611B"/>
    <w:rsid w:val="00AF6986"/>
    <w:rsid w:val="00AF7E9D"/>
    <w:rsid w:val="00B00A60"/>
    <w:rsid w:val="00B0335E"/>
    <w:rsid w:val="00B03776"/>
    <w:rsid w:val="00B06705"/>
    <w:rsid w:val="00B122F9"/>
    <w:rsid w:val="00B134A0"/>
    <w:rsid w:val="00B158B9"/>
    <w:rsid w:val="00B234E9"/>
    <w:rsid w:val="00B34768"/>
    <w:rsid w:val="00B364CA"/>
    <w:rsid w:val="00B373DC"/>
    <w:rsid w:val="00B402ED"/>
    <w:rsid w:val="00B40906"/>
    <w:rsid w:val="00B4178B"/>
    <w:rsid w:val="00B42CAC"/>
    <w:rsid w:val="00B43296"/>
    <w:rsid w:val="00B44E4F"/>
    <w:rsid w:val="00B4607E"/>
    <w:rsid w:val="00B50DD9"/>
    <w:rsid w:val="00B53480"/>
    <w:rsid w:val="00B53BBE"/>
    <w:rsid w:val="00B615CF"/>
    <w:rsid w:val="00B66B3E"/>
    <w:rsid w:val="00B677A2"/>
    <w:rsid w:val="00B72345"/>
    <w:rsid w:val="00B745E0"/>
    <w:rsid w:val="00B8111A"/>
    <w:rsid w:val="00B81667"/>
    <w:rsid w:val="00B823B7"/>
    <w:rsid w:val="00B82732"/>
    <w:rsid w:val="00B90B13"/>
    <w:rsid w:val="00B90CE2"/>
    <w:rsid w:val="00B93033"/>
    <w:rsid w:val="00B941AF"/>
    <w:rsid w:val="00BA118C"/>
    <w:rsid w:val="00BB356E"/>
    <w:rsid w:val="00BB4F77"/>
    <w:rsid w:val="00BB74FB"/>
    <w:rsid w:val="00BC120F"/>
    <w:rsid w:val="00BC29C5"/>
    <w:rsid w:val="00BD145D"/>
    <w:rsid w:val="00BD28C3"/>
    <w:rsid w:val="00BD2EBE"/>
    <w:rsid w:val="00BD3069"/>
    <w:rsid w:val="00BD55CC"/>
    <w:rsid w:val="00BE14BC"/>
    <w:rsid w:val="00BE3E86"/>
    <w:rsid w:val="00BF0018"/>
    <w:rsid w:val="00BF17B5"/>
    <w:rsid w:val="00BF2970"/>
    <w:rsid w:val="00BF6FDA"/>
    <w:rsid w:val="00C006D9"/>
    <w:rsid w:val="00C0343B"/>
    <w:rsid w:val="00C03B03"/>
    <w:rsid w:val="00C0788B"/>
    <w:rsid w:val="00C07962"/>
    <w:rsid w:val="00C236B9"/>
    <w:rsid w:val="00C23B07"/>
    <w:rsid w:val="00C255D6"/>
    <w:rsid w:val="00C310EA"/>
    <w:rsid w:val="00C36C5B"/>
    <w:rsid w:val="00C40E46"/>
    <w:rsid w:val="00C422AC"/>
    <w:rsid w:val="00C42346"/>
    <w:rsid w:val="00C4469E"/>
    <w:rsid w:val="00C4689A"/>
    <w:rsid w:val="00C56AEA"/>
    <w:rsid w:val="00C570B2"/>
    <w:rsid w:val="00C60DAB"/>
    <w:rsid w:val="00C61A90"/>
    <w:rsid w:val="00C72EDA"/>
    <w:rsid w:val="00C7351B"/>
    <w:rsid w:val="00C73B37"/>
    <w:rsid w:val="00C74389"/>
    <w:rsid w:val="00C74816"/>
    <w:rsid w:val="00C7617B"/>
    <w:rsid w:val="00C7625B"/>
    <w:rsid w:val="00C81821"/>
    <w:rsid w:val="00C859AB"/>
    <w:rsid w:val="00C86E26"/>
    <w:rsid w:val="00C875CA"/>
    <w:rsid w:val="00C87B31"/>
    <w:rsid w:val="00C9146A"/>
    <w:rsid w:val="00C9289A"/>
    <w:rsid w:val="00C93F0D"/>
    <w:rsid w:val="00C943C9"/>
    <w:rsid w:val="00C97A27"/>
    <w:rsid w:val="00CA6327"/>
    <w:rsid w:val="00CB1CE4"/>
    <w:rsid w:val="00CB29EB"/>
    <w:rsid w:val="00CB47E8"/>
    <w:rsid w:val="00CB493F"/>
    <w:rsid w:val="00CB4A65"/>
    <w:rsid w:val="00CB6FF2"/>
    <w:rsid w:val="00CC038F"/>
    <w:rsid w:val="00CC05E0"/>
    <w:rsid w:val="00CC4038"/>
    <w:rsid w:val="00CC44A5"/>
    <w:rsid w:val="00CC54E1"/>
    <w:rsid w:val="00CC7444"/>
    <w:rsid w:val="00CC7B0B"/>
    <w:rsid w:val="00CC7E89"/>
    <w:rsid w:val="00CD0A18"/>
    <w:rsid w:val="00CD3A48"/>
    <w:rsid w:val="00CD77AA"/>
    <w:rsid w:val="00CE3450"/>
    <w:rsid w:val="00CE4D8B"/>
    <w:rsid w:val="00CF0A71"/>
    <w:rsid w:val="00CF5A36"/>
    <w:rsid w:val="00CF6E0A"/>
    <w:rsid w:val="00D01412"/>
    <w:rsid w:val="00D060F5"/>
    <w:rsid w:val="00D06EFF"/>
    <w:rsid w:val="00D1135F"/>
    <w:rsid w:val="00D11AFF"/>
    <w:rsid w:val="00D1319F"/>
    <w:rsid w:val="00D16351"/>
    <w:rsid w:val="00D16D3D"/>
    <w:rsid w:val="00D17389"/>
    <w:rsid w:val="00D17483"/>
    <w:rsid w:val="00D17DC0"/>
    <w:rsid w:val="00D222E1"/>
    <w:rsid w:val="00D24C4D"/>
    <w:rsid w:val="00D30AF2"/>
    <w:rsid w:val="00D3140F"/>
    <w:rsid w:val="00D319FC"/>
    <w:rsid w:val="00D33085"/>
    <w:rsid w:val="00D3346E"/>
    <w:rsid w:val="00D33C28"/>
    <w:rsid w:val="00D33E0D"/>
    <w:rsid w:val="00D34F17"/>
    <w:rsid w:val="00D37BD1"/>
    <w:rsid w:val="00D37C3A"/>
    <w:rsid w:val="00D40548"/>
    <w:rsid w:val="00D423B2"/>
    <w:rsid w:val="00D453EA"/>
    <w:rsid w:val="00D46EC1"/>
    <w:rsid w:val="00D55A8E"/>
    <w:rsid w:val="00D57294"/>
    <w:rsid w:val="00D609F6"/>
    <w:rsid w:val="00D61646"/>
    <w:rsid w:val="00D6221C"/>
    <w:rsid w:val="00D626FF"/>
    <w:rsid w:val="00D6351E"/>
    <w:rsid w:val="00D6358C"/>
    <w:rsid w:val="00D658A4"/>
    <w:rsid w:val="00D66073"/>
    <w:rsid w:val="00D70882"/>
    <w:rsid w:val="00D73022"/>
    <w:rsid w:val="00D73977"/>
    <w:rsid w:val="00D758E6"/>
    <w:rsid w:val="00D75EA1"/>
    <w:rsid w:val="00D81B67"/>
    <w:rsid w:val="00D83824"/>
    <w:rsid w:val="00D8459C"/>
    <w:rsid w:val="00D92221"/>
    <w:rsid w:val="00DA1AD9"/>
    <w:rsid w:val="00DA4AA1"/>
    <w:rsid w:val="00DB2812"/>
    <w:rsid w:val="00DB30CC"/>
    <w:rsid w:val="00DB4895"/>
    <w:rsid w:val="00DB645B"/>
    <w:rsid w:val="00DC0D3A"/>
    <w:rsid w:val="00DC17ED"/>
    <w:rsid w:val="00DC500E"/>
    <w:rsid w:val="00DD3312"/>
    <w:rsid w:val="00DD4567"/>
    <w:rsid w:val="00DD566A"/>
    <w:rsid w:val="00DE0108"/>
    <w:rsid w:val="00DE1E39"/>
    <w:rsid w:val="00DE44C3"/>
    <w:rsid w:val="00DE6A37"/>
    <w:rsid w:val="00DF4972"/>
    <w:rsid w:val="00DF4AEC"/>
    <w:rsid w:val="00E023CF"/>
    <w:rsid w:val="00E02539"/>
    <w:rsid w:val="00E04C7F"/>
    <w:rsid w:val="00E07880"/>
    <w:rsid w:val="00E07CE2"/>
    <w:rsid w:val="00E12488"/>
    <w:rsid w:val="00E1404C"/>
    <w:rsid w:val="00E16615"/>
    <w:rsid w:val="00E16A85"/>
    <w:rsid w:val="00E236FC"/>
    <w:rsid w:val="00E24089"/>
    <w:rsid w:val="00E25CD4"/>
    <w:rsid w:val="00E30F21"/>
    <w:rsid w:val="00E317B2"/>
    <w:rsid w:val="00E32AB2"/>
    <w:rsid w:val="00E349F0"/>
    <w:rsid w:val="00E35035"/>
    <w:rsid w:val="00E36539"/>
    <w:rsid w:val="00E37DA3"/>
    <w:rsid w:val="00E41A16"/>
    <w:rsid w:val="00E41D8E"/>
    <w:rsid w:val="00E434AD"/>
    <w:rsid w:val="00E45BCB"/>
    <w:rsid w:val="00E45C0F"/>
    <w:rsid w:val="00E46291"/>
    <w:rsid w:val="00E464BF"/>
    <w:rsid w:val="00E464F0"/>
    <w:rsid w:val="00E50216"/>
    <w:rsid w:val="00E52BA3"/>
    <w:rsid w:val="00E56894"/>
    <w:rsid w:val="00E57D73"/>
    <w:rsid w:val="00E60A41"/>
    <w:rsid w:val="00E60B58"/>
    <w:rsid w:val="00E6542C"/>
    <w:rsid w:val="00E66232"/>
    <w:rsid w:val="00E705A4"/>
    <w:rsid w:val="00E706AC"/>
    <w:rsid w:val="00E74751"/>
    <w:rsid w:val="00E804FA"/>
    <w:rsid w:val="00E81DF0"/>
    <w:rsid w:val="00E8245A"/>
    <w:rsid w:val="00E83D11"/>
    <w:rsid w:val="00E90C04"/>
    <w:rsid w:val="00E91A51"/>
    <w:rsid w:val="00E9792C"/>
    <w:rsid w:val="00EA093E"/>
    <w:rsid w:val="00EA0BCF"/>
    <w:rsid w:val="00EA0C81"/>
    <w:rsid w:val="00EA0E7E"/>
    <w:rsid w:val="00EA554D"/>
    <w:rsid w:val="00EA5AA3"/>
    <w:rsid w:val="00EC1B9E"/>
    <w:rsid w:val="00EC2305"/>
    <w:rsid w:val="00EC3290"/>
    <w:rsid w:val="00EC368E"/>
    <w:rsid w:val="00EC4448"/>
    <w:rsid w:val="00EC545B"/>
    <w:rsid w:val="00EC71F7"/>
    <w:rsid w:val="00EC7993"/>
    <w:rsid w:val="00ED286C"/>
    <w:rsid w:val="00ED311D"/>
    <w:rsid w:val="00ED6290"/>
    <w:rsid w:val="00EE1AB8"/>
    <w:rsid w:val="00EE215E"/>
    <w:rsid w:val="00EE5A63"/>
    <w:rsid w:val="00EE6E37"/>
    <w:rsid w:val="00EF1289"/>
    <w:rsid w:val="00EF2853"/>
    <w:rsid w:val="00EF28B4"/>
    <w:rsid w:val="00EF34FE"/>
    <w:rsid w:val="00EF354D"/>
    <w:rsid w:val="00EF375B"/>
    <w:rsid w:val="00EF41DD"/>
    <w:rsid w:val="00EF60C6"/>
    <w:rsid w:val="00F044E5"/>
    <w:rsid w:val="00F0534E"/>
    <w:rsid w:val="00F10DCA"/>
    <w:rsid w:val="00F1119C"/>
    <w:rsid w:val="00F12D82"/>
    <w:rsid w:val="00F130E5"/>
    <w:rsid w:val="00F13730"/>
    <w:rsid w:val="00F13AF2"/>
    <w:rsid w:val="00F1419F"/>
    <w:rsid w:val="00F149B1"/>
    <w:rsid w:val="00F14CFC"/>
    <w:rsid w:val="00F163E6"/>
    <w:rsid w:val="00F24316"/>
    <w:rsid w:val="00F25F98"/>
    <w:rsid w:val="00F27600"/>
    <w:rsid w:val="00F328E2"/>
    <w:rsid w:val="00F330AE"/>
    <w:rsid w:val="00F34EE9"/>
    <w:rsid w:val="00F35F6D"/>
    <w:rsid w:val="00F4086A"/>
    <w:rsid w:val="00F41D3D"/>
    <w:rsid w:val="00F467C6"/>
    <w:rsid w:val="00F50C4C"/>
    <w:rsid w:val="00F5111D"/>
    <w:rsid w:val="00F51D66"/>
    <w:rsid w:val="00F5213A"/>
    <w:rsid w:val="00F55111"/>
    <w:rsid w:val="00F57F62"/>
    <w:rsid w:val="00F62120"/>
    <w:rsid w:val="00F6507B"/>
    <w:rsid w:val="00F650EB"/>
    <w:rsid w:val="00F67EB7"/>
    <w:rsid w:val="00F74123"/>
    <w:rsid w:val="00F757CC"/>
    <w:rsid w:val="00F7679C"/>
    <w:rsid w:val="00F81218"/>
    <w:rsid w:val="00F81424"/>
    <w:rsid w:val="00F825EE"/>
    <w:rsid w:val="00F82668"/>
    <w:rsid w:val="00F8533D"/>
    <w:rsid w:val="00F91951"/>
    <w:rsid w:val="00F946A6"/>
    <w:rsid w:val="00F96019"/>
    <w:rsid w:val="00FA0D29"/>
    <w:rsid w:val="00FA318D"/>
    <w:rsid w:val="00FA3D7A"/>
    <w:rsid w:val="00FA5F8A"/>
    <w:rsid w:val="00FA6AAE"/>
    <w:rsid w:val="00FB29BD"/>
    <w:rsid w:val="00FB525B"/>
    <w:rsid w:val="00FD05DC"/>
    <w:rsid w:val="00FD2526"/>
    <w:rsid w:val="00FD25F9"/>
    <w:rsid w:val="00FD2E06"/>
    <w:rsid w:val="00FD6694"/>
    <w:rsid w:val="00FE00BD"/>
    <w:rsid w:val="00FE4079"/>
    <w:rsid w:val="00FE477D"/>
    <w:rsid w:val="00FE7442"/>
    <w:rsid w:val="00FF247A"/>
    <w:rsid w:val="00FF53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782F0"/>
  <w15:docId w15:val="{10D8E4D6-2641-4BB3-BCAD-7D57EEBB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35BB2"/>
    <w:pPr>
      <w:jc w:val="both"/>
    </w:pPr>
    <w:rPr>
      <w:sz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tabs>
        <w:tab w:val="clear" w:pos="425"/>
        <w:tab w:val="num" w:pos="360"/>
      </w:tabs>
      <w:spacing w:after="0" w:line="240" w:lineRule="auto"/>
      <w:ind w:left="0" w:firstLine="0"/>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633B2E"/>
    <w:rPr>
      <w:sz w:val="16"/>
      <w:szCs w:val="16"/>
    </w:rPr>
  </w:style>
  <w:style w:type="paragraph" w:styleId="Textkomente">
    <w:name w:val="annotation text"/>
    <w:basedOn w:val="Normln"/>
    <w:link w:val="TextkomenteChar"/>
    <w:uiPriority w:val="99"/>
    <w:unhideWhenUsed/>
    <w:rsid w:val="00633B2E"/>
    <w:pPr>
      <w:spacing w:line="240" w:lineRule="auto"/>
    </w:pPr>
    <w:rPr>
      <w:sz w:val="20"/>
      <w:szCs w:val="20"/>
    </w:rPr>
  </w:style>
  <w:style w:type="character" w:customStyle="1" w:styleId="TextkomenteChar">
    <w:name w:val="Text komentáře Char"/>
    <w:basedOn w:val="Standardnpsmoodstavce"/>
    <w:link w:val="Textkomente"/>
    <w:uiPriority w:val="99"/>
    <w:rsid w:val="00633B2E"/>
    <w:rPr>
      <w:sz w:val="20"/>
      <w:szCs w:val="20"/>
    </w:rPr>
  </w:style>
  <w:style w:type="paragraph" w:styleId="Pedmtkomente">
    <w:name w:val="annotation subject"/>
    <w:basedOn w:val="Textkomente"/>
    <w:next w:val="Textkomente"/>
    <w:link w:val="PedmtkomenteChar"/>
    <w:uiPriority w:val="99"/>
    <w:semiHidden/>
    <w:unhideWhenUsed/>
    <w:rsid w:val="00633B2E"/>
    <w:rPr>
      <w:b/>
      <w:bCs/>
    </w:rPr>
  </w:style>
  <w:style w:type="character" w:customStyle="1" w:styleId="PedmtkomenteChar">
    <w:name w:val="Předmět komentáře Char"/>
    <w:basedOn w:val="TextkomenteChar"/>
    <w:link w:val="Pedmtkomente"/>
    <w:uiPriority w:val="99"/>
    <w:semiHidden/>
    <w:rsid w:val="00633B2E"/>
    <w:rPr>
      <w:b/>
      <w:bCs/>
      <w:sz w:val="20"/>
      <w:szCs w:val="20"/>
    </w:rPr>
  </w:style>
  <w:style w:type="paragraph" w:styleId="Revize">
    <w:name w:val="Revision"/>
    <w:hidden/>
    <w:uiPriority w:val="99"/>
    <w:semiHidden/>
    <w:rsid w:val="00A706B3"/>
    <w:pPr>
      <w:spacing w:after="0" w:line="240" w:lineRule="auto"/>
    </w:pPr>
  </w:style>
  <w:style w:type="table" w:styleId="Mkatabulky">
    <w:name w:val="Table Grid"/>
    <w:basedOn w:val="Normlntabulka"/>
    <w:uiPriority w:val="59"/>
    <w:rsid w:val="00F94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520B64"/>
    <w:pPr>
      <w:ind w:left="720"/>
      <w:contextualSpacing/>
    </w:pPr>
  </w:style>
  <w:style w:type="paragraph" w:styleId="Textvysvtlivek">
    <w:name w:val="endnote text"/>
    <w:basedOn w:val="Normln"/>
    <w:link w:val="TextvysvtlivekChar"/>
    <w:uiPriority w:val="99"/>
    <w:semiHidden/>
    <w:unhideWhenUsed/>
    <w:rsid w:val="00E41A16"/>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E41A16"/>
    <w:rPr>
      <w:sz w:val="20"/>
      <w:szCs w:val="20"/>
    </w:rPr>
  </w:style>
  <w:style w:type="character" w:styleId="Odkaznavysvtlivky">
    <w:name w:val="endnote reference"/>
    <w:basedOn w:val="Standardnpsmoodstavce"/>
    <w:uiPriority w:val="99"/>
    <w:semiHidden/>
    <w:unhideWhenUsed/>
    <w:rsid w:val="00E41A16"/>
    <w:rPr>
      <w:vertAlign w:val="superscript"/>
    </w:rPr>
  </w:style>
  <w:style w:type="character" w:customStyle="1" w:styleId="Nevyeenzmnka1">
    <w:name w:val="Nevyřešená zmínka1"/>
    <w:basedOn w:val="Standardnpsmoodstavce"/>
    <w:uiPriority w:val="99"/>
    <w:semiHidden/>
    <w:unhideWhenUsed/>
    <w:rsid w:val="00E41A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20059">
      <w:bodyDiv w:val="1"/>
      <w:marLeft w:val="0"/>
      <w:marRight w:val="0"/>
      <w:marTop w:val="0"/>
      <w:marBottom w:val="0"/>
      <w:divBdr>
        <w:top w:val="none" w:sz="0" w:space="0" w:color="auto"/>
        <w:left w:val="none" w:sz="0" w:space="0" w:color="auto"/>
        <w:bottom w:val="none" w:sz="0" w:space="0" w:color="auto"/>
        <w:right w:val="none" w:sz="0" w:space="0" w:color="auto"/>
      </w:divBdr>
    </w:div>
    <w:div w:id="485321042">
      <w:bodyDiv w:val="1"/>
      <w:marLeft w:val="0"/>
      <w:marRight w:val="0"/>
      <w:marTop w:val="0"/>
      <w:marBottom w:val="0"/>
      <w:divBdr>
        <w:top w:val="none" w:sz="0" w:space="0" w:color="auto"/>
        <w:left w:val="none" w:sz="0" w:space="0" w:color="auto"/>
        <w:bottom w:val="none" w:sz="0" w:space="0" w:color="auto"/>
        <w:right w:val="none" w:sz="0" w:space="0" w:color="auto"/>
      </w:divBdr>
    </w:div>
    <w:div w:id="789327368">
      <w:bodyDiv w:val="1"/>
      <w:marLeft w:val="0"/>
      <w:marRight w:val="0"/>
      <w:marTop w:val="0"/>
      <w:marBottom w:val="0"/>
      <w:divBdr>
        <w:top w:val="none" w:sz="0" w:space="0" w:color="auto"/>
        <w:left w:val="none" w:sz="0" w:space="0" w:color="auto"/>
        <w:bottom w:val="none" w:sz="0" w:space="0" w:color="auto"/>
        <w:right w:val="none" w:sz="0" w:space="0" w:color="auto"/>
      </w:divBdr>
    </w:div>
    <w:div w:id="1644893778">
      <w:bodyDiv w:val="1"/>
      <w:marLeft w:val="0"/>
      <w:marRight w:val="0"/>
      <w:marTop w:val="0"/>
      <w:marBottom w:val="0"/>
      <w:divBdr>
        <w:top w:val="none" w:sz="0" w:space="0" w:color="auto"/>
        <w:left w:val="none" w:sz="0" w:space="0" w:color="auto"/>
        <w:bottom w:val="none" w:sz="0" w:space="0" w:color="auto"/>
        <w:right w:val="none" w:sz="0" w:space="0" w:color="auto"/>
      </w:divBdr>
    </w:div>
    <w:div w:id="1843885552">
      <w:bodyDiv w:val="1"/>
      <w:marLeft w:val="0"/>
      <w:marRight w:val="0"/>
      <w:marTop w:val="0"/>
      <w:marBottom w:val="0"/>
      <w:divBdr>
        <w:top w:val="none" w:sz="0" w:space="0" w:color="auto"/>
        <w:left w:val="none" w:sz="0" w:space="0" w:color="auto"/>
        <w:bottom w:val="none" w:sz="0" w:space="0" w:color="auto"/>
        <w:right w:val="none" w:sz="0" w:space="0" w:color="auto"/>
      </w:divBdr>
    </w:div>
    <w:div w:id="1962374000">
      <w:bodyDiv w:val="1"/>
      <w:marLeft w:val="0"/>
      <w:marRight w:val="0"/>
      <w:marTop w:val="0"/>
      <w:marBottom w:val="0"/>
      <w:divBdr>
        <w:top w:val="none" w:sz="0" w:space="0" w:color="auto"/>
        <w:left w:val="none" w:sz="0" w:space="0" w:color="auto"/>
        <w:bottom w:val="none" w:sz="0" w:space="0" w:color="auto"/>
        <w:right w:val="none" w:sz="0" w:space="0" w:color="auto"/>
      </w:divBdr>
    </w:div>
    <w:div w:id="2006930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hodovam\AppData\Local\Microsoft\Windows\INetCache\Content.Outlook\KVI4HGLL\&#381;&#225;dost%20o%20p&#345;ijet&#237;%20do%20slu&#382;ebn&#237;ho%20pom&#283;ru.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F39FED-8FEA-494B-9BEE-FAD3E5D02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Žádost o přijetí do služebního poměru</Template>
  <TotalTime>27</TotalTime>
  <Pages>4</Pages>
  <Words>809</Words>
  <Characters>4777</Characters>
  <Application>Microsoft Office Word</Application>
  <DocSecurity>0</DocSecurity>
  <Lines>39</Lines>
  <Paragraphs>11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Jahodová Miroslava</dc:creator>
  <cp:keywords/>
  <dc:description/>
  <cp:lastModifiedBy>Jahodová Miroslava</cp:lastModifiedBy>
  <cp:revision>4</cp:revision>
  <cp:lastPrinted>2024-10-15T07:45:00Z</cp:lastPrinted>
  <dcterms:created xsi:type="dcterms:W3CDTF">2026-09-23T11:43:00Z</dcterms:created>
  <dcterms:modified xsi:type="dcterms:W3CDTF">2026-09-24T09:11:00Z</dcterms:modified>
</cp:coreProperties>
</file>